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1AE305" w14:textId="4F5A9C4A" w:rsidR="00B41EEF" w:rsidRDefault="0030651F" w:rsidP="0030651F">
      <w:pPr>
        <w:pStyle w:val="Name"/>
      </w:pPr>
      <w:r>
        <w:t>Jonwanna trimble</w:t>
      </w:r>
    </w:p>
    <w:p w14:paraId="17C57724" w14:textId="629776EA" w:rsidR="0030651F" w:rsidRDefault="00F97481" w:rsidP="0030651F">
      <w:pPr>
        <w:pStyle w:val="Name"/>
        <w:rPr>
          <w:sz w:val="32"/>
          <w:szCs w:val="32"/>
        </w:rPr>
      </w:pPr>
      <w:r>
        <w:rPr>
          <w:sz w:val="32"/>
          <w:szCs w:val="32"/>
        </w:rPr>
        <w:t>678-649-5298 470-381-7337</w:t>
      </w:r>
    </w:p>
    <w:p w14:paraId="6193CDE0" w14:textId="05E333CC" w:rsidR="00F97481" w:rsidRPr="00724888" w:rsidRDefault="00724888" w:rsidP="0030651F">
      <w:pPr>
        <w:pStyle w:val="Name"/>
        <w:rPr>
          <w:sz w:val="28"/>
          <w:szCs w:val="28"/>
        </w:rPr>
      </w:pPr>
      <w:r>
        <w:rPr>
          <w:sz w:val="32"/>
          <w:szCs w:val="32"/>
        </w:rPr>
        <w:t>Blessed072981@yahoo.com</w:t>
      </w:r>
    </w:p>
    <w:sdt>
      <w:sdtPr>
        <w:id w:val="-1179423465"/>
        <w:placeholder>
          <w:docPart w:val="BF10BBF2B454DF42B6222CB7FC8237E6"/>
        </w:placeholder>
        <w:temporary/>
        <w:showingPlcHdr/>
        <w15:appearance w15:val="hidden"/>
      </w:sdtPr>
      <w:sdtEndPr/>
      <w:sdtContent>
        <w:p w14:paraId="1483EB45" w14:textId="77777777" w:rsidR="00B41EEF" w:rsidRDefault="00945D48">
          <w:pPr>
            <w:pStyle w:val="Heading1"/>
          </w:pPr>
          <w:r>
            <w:t>Objective</w:t>
          </w:r>
        </w:p>
      </w:sdtContent>
    </w:sdt>
    <w:p w14:paraId="23E56F3D" w14:textId="105EBF7F" w:rsidR="00B41EEF" w:rsidRDefault="0019059A">
      <w:r>
        <w:t>A highly</w:t>
      </w:r>
      <w:r w:rsidR="002E7632">
        <w:t xml:space="preserve"> capable medical assistant who provides patients</w:t>
      </w:r>
      <w:r w:rsidR="00657EAC">
        <w:t>’ care as instructed by phy</w:t>
      </w:r>
      <w:r w:rsidR="00415D7E">
        <w:t>sicians. Compassionate, detail-or</w:t>
      </w:r>
      <w:r w:rsidR="00847064">
        <w:t xml:space="preserve">iented, and motivated to assist expert medical teams </w:t>
      </w:r>
      <w:r w:rsidR="007821DA">
        <w:t xml:space="preserve">during high-pressure situations. Effective communicator who works well under </w:t>
      </w:r>
      <w:r w:rsidR="00D41147">
        <w:t xml:space="preserve">pressure, with an brilliant eye for </w:t>
      </w:r>
      <w:r w:rsidR="00D23BA6">
        <w:t>detail and well-developed time management a</w:t>
      </w:r>
      <w:r w:rsidR="008A484D">
        <w:t>bilities.</w:t>
      </w:r>
    </w:p>
    <w:sdt>
      <w:sdtPr>
        <w:id w:val="1728489637"/>
        <w:placeholder>
          <w:docPart w:val="FF3A19B0D2C0FE4DAA3032A125CEA4B2"/>
        </w:placeholder>
        <w:temporary/>
        <w:showingPlcHdr/>
        <w15:appearance w15:val="hidden"/>
      </w:sdtPr>
      <w:sdtEndPr/>
      <w:sdtContent>
        <w:p w14:paraId="33E94157" w14:textId="77777777" w:rsidR="00B41EEF" w:rsidRDefault="00945D48">
          <w:pPr>
            <w:pStyle w:val="Heading1"/>
          </w:pPr>
          <w:r>
            <w:t>Experience</w:t>
          </w:r>
        </w:p>
      </w:sdtContent>
    </w:sdt>
    <w:p w14:paraId="303EDCD1" w14:textId="4F405D8A" w:rsidR="00DC6C96" w:rsidRDefault="00414EEB">
      <w:r>
        <w:t>Well-star</w:t>
      </w:r>
      <w:r w:rsidR="00447D57">
        <w:t xml:space="preserve"> Health</w:t>
      </w:r>
      <w:r w:rsidR="00A63A7F">
        <w:t xml:space="preserve"> System</w:t>
      </w:r>
      <w:r w:rsidR="000B4398">
        <w:t>|South Cobb OB\GYN</w:t>
      </w:r>
    </w:p>
    <w:p w14:paraId="6ADA5FAA" w14:textId="5694EF9F" w:rsidR="00724DE0" w:rsidRDefault="00A434A3" w:rsidP="001C74B1">
      <w:pPr>
        <w:spacing w:line="240" w:lineRule="auto"/>
      </w:pPr>
      <w:r>
        <w:t xml:space="preserve">Medical </w:t>
      </w:r>
      <w:r w:rsidR="005B301C">
        <w:t>Assistant|A</w:t>
      </w:r>
      <w:r w:rsidR="00A63A7F">
        <w:t>ustell</w:t>
      </w:r>
      <w:r w:rsidR="005B301C">
        <w:t>, Ga</w:t>
      </w:r>
      <w:r w:rsidR="00640229">
        <w:t>.  January</w:t>
      </w:r>
      <w:r w:rsidR="00E644A5">
        <w:t xml:space="preserve"> 2009 to August 2012</w:t>
      </w:r>
    </w:p>
    <w:p w14:paraId="4EDA3AB2" w14:textId="6E0775F7" w:rsidR="001C74B1" w:rsidRDefault="00786149" w:rsidP="001C74B1">
      <w:pPr>
        <w:pStyle w:val="ListParagraph"/>
        <w:numPr>
          <w:ilvl w:val="0"/>
          <w:numId w:val="15"/>
        </w:numPr>
        <w:spacing w:line="240" w:lineRule="auto"/>
      </w:pPr>
      <w:r>
        <w:t>Performed front and back office duties</w:t>
      </w:r>
      <w:r w:rsidR="00E17D78">
        <w:t>.</w:t>
      </w:r>
      <w:r w:rsidR="000E3C5C">
        <w:t>B</w:t>
      </w:r>
      <w:r w:rsidR="00E17D78">
        <w:t xml:space="preserve">ack office </w:t>
      </w:r>
      <w:r w:rsidR="000E3C5C">
        <w:t>duties included venipun</w:t>
      </w:r>
      <w:r w:rsidR="00A40C1B">
        <w:t>cture, injections,</w:t>
      </w:r>
      <w:r w:rsidR="00F64AE0">
        <w:t xml:space="preserve"> critical care experience</w:t>
      </w:r>
      <w:r w:rsidR="000B4398">
        <w:t>.</w:t>
      </w:r>
    </w:p>
    <w:p w14:paraId="5AC52A66" w14:textId="77777777" w:rsidR="006E7723" w:rsidRDefault="006E7723" w:rsidP="006E7723">
      <w:pPr>
        <w:pStyle w:val="ListParagraph"/>
        <w:numPr>
          <w:ilvl w:val="0"/>
          <w:numId w:val="15"/>
        </w:numPr>
        <w:spacing w:line="240" w:lineRule="auto"/>
      </w:pPr>
      <w:r>
        <w:t>Back office duties included venipuncture, injections, critical care experience.</w:t>
      </w:r>
    </w:p>
    <w:p w14:paraId="01372454" w14:textId="77777777" w:rsidR="00F2201A" w:rsidRDefault="00F2201A" w:rsidP="006E7723">
      <w:pPr>
        <w:pStyle w:val="ListParagraph"/>
        <w:spacing w:line="240" w:lineRule="auto"/>
        <w:ind w:left="720"/>
      </w:pPr>
    </w:p>
    <w:p w14:paraId="640AA1B5" w14:textId="00665DB2" w:rsidR="00FD04C8" w:rsidRDefault="00FD04C8" w:rsidP="000832CF">
      <w:pPr>
        <w:spacing w:line="240" w:lineRule="auto"/>
      </w:pPr>
      <w:r>
        <w:t>Apex Medical Center</w:t>
      </w:r>
      <w:r w:rsidR="00605C02">
        <w:t>|</w:t>
      </w:r>
      <w:r w:rsidR="008560C7">
        <w:t xml:space="preserve">Primary Care </w:t>
      </w:r>
    </w:p>
    <w:p w14:paraId="735F1210" w14:textId="7FB533C9" w:rsidR="003B7A82" w:rsidRDefault="003B7A82" w:rsidP="000832CF">
      <w:pPr>
        <w:spacing w:line="240" w:lineRule="auto"/>
      </w:pPr>
      <w:r>
        <w:t>Medical Assistant</w:t>
      </w:r>
      <w:r w:rsidR="003B0BF4">
        <w:t>|Marietta,Ga.</w:t>
      </w:r>
      <w:r w:rsidR="009841A4">
        <w:t xml:space="preserve"> September 2012 to May 2015</w:t>
      </w:r>
    </w:p>
    <w:p w14:paraId="41C2ACA0" w14:textId="1C34C69B" w:rsidR="00D80B34" w:rsidRDefault="00D80B34" w:rsidP="00D80B34">
      <w:pPr>
        <w:pStyle w:val="ListParagraph"/>
        <w:numPr>
          <w:ilvl w:val="0"/>
          <w:numId w:val="15"/>
        </w:numPr>
        <w:spacing w:line="240" w:lineRule="auto"/>
      </w:pPr>
      <w:r>
        <w:t>Lead medical assi</w:t>
      </w:r>
      <w:r w:rsidR="00262BF0">
        <w:t>stant instructed by physic</w:t>
      </w:r>
      <w:r w:rsidR="00427736">
        <w:t>ian. Triage</w:t>
      </w:r>
      <w:r w:rsidR="00AC049D">
        <w:t>, medical scheduling, insurance verification,</w:t>
      </w:r>
      <w:r w:rsidR="00470A56">
        <w:t xml:space="preserve"> assisting</w:t>
      </w:r>
      <w:r w:rsidR="00F71541">
        <w:t xml:space="preserve"> with minor procedures</w:t>
      </w:r>
      <w:r w:rsidR="00470A56">
        <w:t>.</w:t>
      </w:r>
    </w:p>
    <w:p w14:paraId="394B4822" w14:textId="77777777" w:rsidR="00F2201A" w:rsidRDefault="00F2201A" w:rsidP="00F2201A">
      <w:pPr>
        <w:pStyle w:val="ListParagraph"/>
        <w:numPr>
          <w:ilvl w:val="0"/>
          <w:numId w:val="15"/>
        </w:numPr>
        <w:spacing w:line="240" w:lineRule="auto"/>
      </w:pPr>
      <w:r>
        <w:t>Triage, medical scheduling, insurance verification, assisting with minor procedures.</w:t>
      </w:r>
    </w:p>
    <w:p w14:paraId="11F885E8" w14:textId="632D0DDF" w:rsidR="008B442D" w:rsidRDefault="00356C5A" w:rsidP="00356C5A">
      <w:pPr>
        <w:spacing w:line="240" w:lineRule="auto"/>
      </w:pPr>
      <w:proofErr w:type="spellStart"/>
      <w:r>
        <w:t>Peachtree</w:t>
      </w:r>
      <w:proofErr w:type="spellEnd"/>
      <w:r>
        <w:t xml:space="preserve"> Urgent Care</w:t>
      </w:r>
      <w:r w:rsidR="001031BD">
        <w:t>|Urgent Care</w:t>
      </w:r>
    </w:p>
    <w:p w14:paraId="2DCCFD34" w14:textId="1A6BA4D1" w:rsidR="001031BD" w:rsidRDefault="001031BD" w:rsidP="00356C5A">
      <w:pPr>
        <w:spacing w:line="240" w:lineRule="auto"/>
      </w:pPr>
      <w:r>
        <w:t>Medical Assistant|</w:t>
      </w:r>
      <w:r w:rsidR="00D76E06">
        <w:t>Cobb County, Ga. June 2015 to Janu</w:t>
      </w:r>
      <w:r w:rsidR="00FB7692">
        <w:t>ary 2017</w:t>
      </w:r>
    </w:p>
    <w:p w14:paraId="22D0CAE0" w14:textId="06E2334A" w:rsidR="00FB7692" w:rsidRDefault="003E4C64" w:rsidP="00A62CDF">
      <w:pPr>
        <w:pStyle w:val="ListParagraph"/>
        <w:numPr>
          <w:ilvl w:val="0"/>
          <w:numId w:val="17"/>
        </w:numPr>
        <w:spacing w:line="240" w:lineRule="auto"/>
      </w:pPr>
      <w:r>
        <w:t>Front and back office duties including billing and coding</w:t>
      </w:r>
      <w:r w:rsidR="00E82D8A">
        <w:t xml:space="preserve">, </w:t>
      </w:r>
      <w:r w:rsidR="001358C4">
        <w:t>medication administration</w:t>
      </w:r>
      <w:r w:rsidR="00B6718F">
        <w:t xml:space="preserve">, phone triage, </w:t>
      </w:r>
      <w:r w:rsidR="0028496B">
        <w:t>public workers phy</w:t>
      </w:r>
      <w:r w:rsidR="000F52CF">
        <w:t>sical, EKG’s</w:t>
      </w:r>
    </w:p>
    <w:p w14:paraId="78971958" w14:textId="40F2D303" w:rsidR="00EF0085" w:rsidRDefault="00EF0085" w:rsidP="009E0939">
      <w:pPr>
        <w:spacing w:line="240" w:lineRule="auto"/>
      </w:pPr>
      <w:r>
        <w:t>Caduc</w:t>
      </w:r>
      <w:r w:rsidR="00C04809">
        <w:t>eus</w:t>
      </w:r>
      <w:r w:rsidR="004C3704">
        <w:t>|</w:t>
      </w:r>
      <w:r w:rsidR="00C04809">
        <w:t xml:space="preserve"> Occupational Therapy</w:t>
      </w:r>
    </w:p>
    <w:p w14:paraId="73D55528" w14:textId="751E4025" w:rsidR="00BE0010" w:rsidRDefault="00BE0010" w:rsidP="009E0939">
      <w:pPr>
        <w:spacing w:line="240" w:lineRule="auto"/>
      </w:pPr>
      <w:r>
        <w:t>Medical Assistant|</w:t>
      </w:r>
      <w:proofErr w:type="spellStart"/>
      <w:r w:rsidR="009F129D">
        <w:t>Hapeville,Ga</w:t>
      </w:r>
      <w:proofErr w:type="spellEnd"/>
      <w:r w:rsidR="009F129D">
        <w:t>.</w:t>
      </w:r>
      <w:r w:rsidR="004C3704">
        <w:t xml:space="preserve"> January 2017 to February </w:t>
      </w:r>
      <w:r w:rsidR="001F4628">
        <w:t>2020</w:t>
      </w:r>
    </w:p>
    <w:p w14:paraId="3AEED16A" w14:textId="6DE45D5B" w:rsidR="001F4628" w:rsidRDefault="001F4628" w:rsidP="001F4628">
      <w:pPr>
        <w:pStyle w:val="ListParagraph"/>
        <w:numPr>
          <w:ilvl w:val="0"/>
          <w:numId w:val="17"/>
        </w:numPr>
        <w:spacing w:line="240" w:lineRule="auto"/>
      </w:pPr>
      <w:r>
        <w:t>Performed DOT/Non-DOT physicals</w:t>
      </w:r>
      <w:r w:rsidR="004E4F5B">
        <w:t>, drug screening, x-rays</w:t>
      </w:r>
    </w:p>
    <w:p w14:paraId="2609DEA1" w14:textId="32230CDE" w:rsidR="00B263D5" w:rsidRDefault="00B263D5" w:rsidP="00B77C18">
      <w:pPr>
        <w:spacing w:line="240" w:lineRule="auto"/>
      </w:pPr>
      <w:r>
        <w:t xml:space="preserve">EMR Systems: </w:t>
      </w:r>
      <w:proofErr w:type="spellStart"/>
      <w:r>
        <w:t>Eclinical</w:t>
      </w:r>
      <w:proofErr w:type="spellEnd"/>
      <w:r w:rsidR="00121130">
        <w:t>, Epic</w:t>
      </w:r>
    </w:p>
    <w:p w14:paraId="036D2DD4" w14:textId="01BBE544" w:rsidR="00121130" w:rsidRDefault="00121130" w:rsidP="00B77C18">
      <w:pPr>
        <w:spacing w:line="240" w:lineRule="auto"/>
      </w:pPr>
      <w:r>
        <w:t>Cer</w:t>
      </w:r>
      <w:r w:rsidR="0001635D">
        <w:t>tifications: BLS, CPR</w:t>
      </w:r>
    </w:p>
    <w:p w14:paraId="490229CE" w14:textId="659864E2" w:rsidR="0001635D" w:rsidRPr="00414EEB" w:rsidRDefault="006D0A47" w:rsidP="00B77C18">
      <w:pPr>
        <w:spacing w:line="240" w:lineRule="auto"/>
        <w:rPr>
          <w:b/>
          <w:bCs/>
        </w:rPr>
      </w:pPr>
      <w:r>
        <w:t>REFERENCES</w:t>
      </w:r>
      <w:r w:rsidR="004916E4">
        <w:t xml:space="preserve">: Upon </w:t>
      </w:r>
      <w:r w:rsidR="00F861B7">
        <w:t xml:space="preserve">Request </w:t>
      </w:r>
    </w:p>
    <w:p w14:paraId="5D127774" w14:textId="77777777" w:rsidR="00B77C18" w:rsidRDefault="00B77C18" w:rsidP="00B77C18">
      <w:pPr>
        <w:pStyle w:val="ListParagraph"/>
        <w:spacing w:line="240" w:lineRule="auto"/>
        <w:ind w:left="720"/>
      </w:pPr>
    </w:p>
    <w:p w14:paraId="4B0348BE" w14:textId="77777777" w:rsidR="005D506E" w:rsidRDefault="005D506E" w:rsidP="005D506E">
      <w:pPr>
        <w:pStyle w:val="ListParagraph"/>
        <w:spacing w:line="240" w:lineRule="auto"/>
        <w:ind w:left="720"/>
      </w:pPr>
    </w:p>
    <w:p w14:paraId="1699C738" w14:textId="77777777" w:rsidR="004C3704" w:rsidRDefault="004C3704" w:rsidP="009E0939">
      <w:pPr>
        <w:spacing w:line="240" w:lineRule="auto"/>
      </w:pPr>
    </w:p>
    <w:p w14:paraId="00A4D780" w14:textId="77777777" w:rsidR="009E0939" w:rsidRDefault="009E0939" w:rsidP="009E0939">
      <w:pPr>
        <w:pStyle w:val="ListParagraph"/>
        <w:spacing w:line="240" w:lineRule="auto"/>
        <w:ind w:left="720"/>
      </w:pPr>
    </w:p>
    <w:p w14:paraId="5C94AEE2" w14:textId="77777777" w:rsidR="00BC567C" w:rsidRDefault="00BC567C" w:rsidP="00BC567C">
      <w:pPr>
        <w:pStyle w:val="ListParagraph"/>
        <w:spacing w:line="240" w:lineRule="auto"/>
        <w:ind w:left="720"/>
      </w:pPr>
    </w:p>
    <w:p w14:paraId="78195EB2" w14:textId="77777777" w:rsidR="009E0939" w:rsidRDefault="009E0939" w:rsidP="00BC567C">
      <w:pPr>
        <w:pStyle w:val="ListParagraph"/>
        <w:spacing w:line="240" w:lineRule="auto"/>
        <w:ind w:left="720"/>
      </w:pPr>
    </w:p>
    <w:p w14:paraId="53EE3B21" w14:textId="77777777" w:rsidR="00BC567C" w:rsidRDefault="00BC567C" w:rsidP="00BC567C">
      <w:pPr>
        <w:spacing w:line="240" w:lineRule="auto"/>
      </w:pPr>
    </w:p>
    <w:p w14:paraId="4218E243" w14:textId="77777777" w:rsidR="00BE6EA9" w:rsidRDefault="00BE6EA9" w:rsidP="00BE6EA9">
      <w:pPr>
        <w:spacing w:line="240" w:lineRule="auto"/>
      </w:pPr>
    </w:p>
    <w:p w14:paraId="0D946E6E" w14:textId="77777777" w:rsidR="00BE6EA9" w:rsidRDefault="00BE6EA9" w:rsidP="00BE6EA9">
      <w:pPr>
        <w:pStyle w:val="ListParagraph"/>
        <w:spacing w:line="240" w:lineRule="auto"/>
        <w:ind w:left="720"/>
      </w:pPr>
    </w:p>
    <w:p w14:paraId="2EF35C5C" w14:textId="77777777" w:rsidR="008B442D" w:rsidRDefault="008B442D" w:rsidP="008B442D">
      <w:pPr>
        <w:pStyle w:val="ListParagraph"/>
        <w:spacing w:line="240" w:lineRule="auto"/>
        <w:ind w:left="720"/>
      </w:pPr>
    </w:p>
    <w:p w14:paraId="4381FC36" w14:textId="77777777" w:rsidR="006E7723" w:rsidRDefault="006E7723" w:rsidP="006E7723">
      <w:pPr>
        <w:pStyle w:val="ListParagraph"/>
        <w:spacing w:line="240" w:lineRule="auto"/>
        <w:ind w:left="720"/>
      </w:pPr>
    </w:p>
    <w:p w14:paraId="181B2223" w14:textId="77777777" w:rsidR="00F2201A" w:rsidRDefault="00F2201A" w:rsidP="00F2201A">
      <w:pPr>
        <w:pStyle w:val="ListParagraph"/>
        <w:spacing w:line="240" w:lineRule="auto"/>
        <w:ind w:left="720"/>
      </w:pPr>
    </w:p>
    <w:p w14:paraId="2B4F668B" w14:textId="77777777" w:rsidR="001B7D4B" w:rsidRDefault="001B7D4B" w:rsidP="00F2201A">
      <w:pPr>
        <w:spacing w:line="240" w:lineRule="auto"/>
        <w:ind w:left="360"/>
      </w:pPr>
    </w:p>
    <w:p w14:paraId="08BC9F0C" w14:textId="77777777" w:rsidR="000B4398" w:rsidRDefault="000B4398" w:rsidP="000B4398">
      <w:pPr>
        <w:pStyle w:val="ListParagraph"/>
        <w:spacing w:line="240" w:lineRule="auto"/>
        <w:ind w:left="720"/>
      </w:pPr>
    </w:p>
    <w:sdt>
      <w:sdtPr>
        <w:id w:val="720946933"/>
        <w:placeholder>
          <w:docPart w:val="A486D05DD8854948AB8473246BBF673C"/>
        </w:placeholder>
        <w:temporary/>
        <w:showingPlcHdr/>
        <w15:appearance w15:val="hidden"/>
      </w:sdtPr>
      <w:sdtEndPr/>
      <w:sdtContent>
        <w:p w14:paraId="365B528F" w14:textId="77777777" w:rsidR="00B41EEF" w:rsidRDefault="00945D48">
          <w:pPr>
            <w:pStyle w:val="Heading1"/>
          </w:pPr>
          <w:r>
            <w:t>Education</w:t>
          </w:r>
        </w:p>
      </w:sdtContent>
    </w:sdt>
    <w:p w14:paraId="687B10F6" w14:textId="77777777" w:rsidR="00B41EEF" w:rsidRDefault="00945D48">
      <w:sdt>
        <w:sdtPr>
          <w:id w:val="-1031102517"/>
          <w:placeholder>
            <w:docPart w:val="4AAA73AFB56F144A953B24DF211860F4"/>
          </w:placeholder>
          <w:temporary/>
          <w:showingPlcHdr/>
          <w15:appearance w15:val="hidden"/>
        </w:sdtPr>
        <w:sdtEndPr/>
        <w:sdtContent>
          <w:r>
            <w:rPr>
              <w:noProof/>
            </w:rPr>
            <w:t>You might want to include your GPA here and a brief summary of relevant coursework, awards, and honors.</w:t>
          </w:r>
        </w:sdtContent>
      </w:sdt>
    </w:p>
    <w:sdt>
      <w:sdtPr>
        <w:id w:val="520597245"/>
        <w:placeholder>
          <w:docPart w:val="7412E0DAB949804EA53AD089E786DFAF"/>
        </w:placeholder>
        <w:temporary/>
        <w:showingPlcHdr/>
        <w15:appearance w15:val="hidden"/>
      </w:sdtPr>
      <w:sdtEndPr/>
      <w:sdtContent>
        <w:p w14:paraId="5446A57A" w14:textId="77777777" w:rsidR="00B41EEF" w:rsidRDefault="00945D48">
          <w:pPr>
            <w:pStyle w:val="Heading1"/>
          </w:pPr>
          <w:r>
            <w:t>Awards and Acknowledgements</w:t>
          </w:r>
        </w:p>
      </w:sdtContent>
    </w:sdt>
    <w:sdt>
      <w:sdtPr>
        <w:id w:val="982355526"/>
        <w:placeholder>
          <w:docPart w:val="14AF248D847E584084A08D12FB7B118B"/>
        </w:placeholder>
        <w:temporary/>
        <w:showingPlcHdr/>
        <w15:appearance w15:val="hidden"/>
      </w:sdtPr>
      <w:sdtEndPr/>
      <w:sdtContent>
        <w:p w14:paraId="354719AE" w14:textId="77777777" w:rsidR="00B41EEF" w:rsidRDefault="00945D48">
          <w:pPr>
            <w:pStyle w:val="ListBullet"/>
          </w:pPr>
          <w:r>
            <w:t>You delivered that big presentation to rave reviews. Don’t be shy about it now! This is the place to show how well you work and play with others.</w:t>
          </w:r>
        </w:p>
        <w:p w14:paraId="03B0F252" w14:textId="77777777" w:rsidR="00B41EEF" w:rsidRDefault="00945D48">
          <w:pPr>
            <w:pStyle w:val="ListBullet"/>
          </w:pPr>
          <w:r>
            <w:rPr>
              <w:noProof/>
            </w:rPr>
            <w:t>Are you president of your fraternity or sorority, head of the condo board, or a team lead for your favorite charity? You’re a natural leader–tell it like it is!</w:t>
          </w:r>
        </w:p>
      </w:sdtContent>
    </w:sdt>
    <w:sectPr w:rsidR="00B41EEF">
      <w:headerReference w:type="default" r:id="rId8"/>
      <w:footerReference w:type="default" r:id="rId9"/>
      <w:headerReference w:type="first" r:id="rId10"/>
      <w:pgSz w:w="12240" w:h="15840" w:code="1"/>
      <w:pgMar w:top="1296" w:right="1368" w:bottom="1440" w:left="1368" w:header="72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F84B1" w14:textId="77777777" w:rsidR="007E0637" w:rsidRDefault="007E0637">
      <w:r>
        <w:separator/>
      </w:r>
    </w:p>
  </w:endnote>
  <w:endnote w:type="continuationSeparator" w:id="0">
    <w:p w14:paraId="4FBB819F" w14:textId="77777777" w:rsidR="007E0637" w:rsidRDefault="007E0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F119B" w14:textId="77777777" w:rsidR="00B41EEF" w:rsidRDefault="00945D48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4CD98E" w14:textId="77777777" w:rsidR="007E0637" w:rsidRDefault="007E0637">
      <w:r>
        <w:separator/>
      </w:r>
    </w:p>
  </w:footnote>
  <w:footnote w:type="continuationSeparator" w:id="0">
    <w:p w14:paraId="4A59A346" w14:textId="77777777" w:rsidR="007E0637" w:rsidRDefault="007E06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55130" w14:textId="77777777" w:rsidR="00B41EEF" w:rsidRDefault="00945D48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766B723C" wp14:editId="130A56B2">
              <wp:simplePos x="876300" y="45720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3960" cy="7205980"/>
              <wp:effectExtent l="0" t="0" r="0" b="6985"/>
              <wp:wrapNone/>
              <wp:docPr id="1" name="Fram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13960" cy="7205980"/>
                      </a:xfrm>
                      <a:prstGeom prst="frame">
                        <a:avLst>
                          <a:gd name="adj1" fmla="val 2604"/>
                        </a:avLst>
                      </a:prstGeom>
                      <a:solidFill>
                        <a:srgbClr val="E3AB47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shape w14:anchorId="42DEA758" id="Frame 1" o:spid="_x0000_s1026" style="position:absolute;margin-left:0;margin-top:0;width:394.8pt;height:567.4pt;z-index:-251651072;visibility:visible;mso-wrap-style:square;mso-width-percent:941;mso-height-percent:954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954;mso-width-relative:page;mso-height-relative:page;v-text-anchor:middle" coordsize="5013960,720598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" path="m,l5013960,r,7205980l,7205980,,xm130564,130564r,6944852l4883396,7075416r,-6944852l130564,130564xe" fillcolor="#e3ab47" stroked="f" strokeweight="1pt">
              <v:stroke joinstyle="miter"/>
              <v:path arrowok="t" o:connecttype="custom" o:connectlocs="0,0;5013960,0;5013960,7205980;0,7205980;0,0;130564,130564;130564,7075416;4883396,7075416;4883396,130564;130564,130564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A0680" w14:textId="77777777" w:rsidR="00B41EEF" w:rsidRDefault="00945D48"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0EAC978D" wp14:editId="0E3EA82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2690" cy="7207250"/>
              <wp:effectExtent l="0" t="0" r="0" b="6985"/>
              <wp:wrapNone/>
              <wp:docPr id="4" name="Group 4" title="Page frame with tab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12690" cy="7207250"/>
                        <a:chOff x="133350" y="0"/>
                        <a:chExt cx="7315200" cy="9601200"/>
                      </a:xfrm>
                    </wpg:grpSpPr>
                    <wps:wsp>
                      <wps:cNvPr id="5" name="Frame 5"/>
                      <wps:cNvSpPr/>
                      <wps:spPr>
                        <a:xfrm>
                          <a:off x="133350" y="0"/>
                          <a:ext cx="7315200" cy="9601200"/>
                        </a:xfrm>
                        <a:prstGeom prst="frame">
                          <a:avLst>
                            <a:gd name="adj1" fmla="val 2604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228600" y="428625"/>
                          <a:ext cx="358140" cy="802005"/>
                        </a:xfrm>
                        <a:custGeom>
                          <a:avLst/>
                          <a:gdLst>
                            <a:gd name="T0" fmla="*/ 2 w 240"/>
                            <a:gd name="T1" fmla="*/ 0 h 528"/>
                            <a:gd name="T2" fmla="*/ 169 w 240"/>
                            <a:gd name="T3" fmla="*/ 0 h 528"/>
                            <a:gd name="T4" fmla="*/ 240 w 240"/>
                            <a:gd name="T5" fmla="*/ 246 h 528"/>
                            <a:gd name="T6" fmla="*/ 169 w 240"/>
                            <a:gd name="T7" fmla="*/ 480 h 528"/>
                            <a:gd name="T8" fmla="*/ 59 w 240"/>
                            <a:gd name="T9" fmla="*/ 480 h 528"/>
                            <a:gd name="T10" fmla="*/ 59 w 240"/>
                            <a:gd name="T11" fmla="*/ 528 h 528"/>
                            <a:gd name="T12" fmla="*/ 0 w 240"/>
                            <a:gd name="T13" fmla="*/ 480 h 528"/>
                            <a:gd name="T14" fmla="*/ 2 w 240"/>
                            <a:gd name="T15" fmla="*/ 480 h 528"/>
                            <a:gd name="T16" fmla="*/ 2 w 240"/>
                            <a:gd name="T17" fmla="*/ 0 h 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40" h="528">
                              <a:moveTo>
                                <a:pt x="2" y="0"/>
                              </a:moveTo>
                              <a:lnTo>
                                <a:pt x="169" y="0"/>
                              </a:lnTo>
                              <a:lnTo>
                                <a:pt x="240" y="246"/>
                              </a:lnTo>
                              <a:lnTo>
                                <a:pt x="169" y="480"/>
                              </a:lnTo>
                              <a:lnTo>
                                <a:pt x="59" y="480"/>
                              </a:lnTo>
                              <a:lnTo>
                                <a:pt x="59" y="528"/>
                              </a:lnTo>
                              <a:lnTo>
                                <a:pt x="0" y="480"/>
                              </a:lnTo>
                              <a:lnTo>
                                <a:pt x="2" y="480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0">
                          <a:noFill/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4C4E4C4" w14:textId="77777777" w:rsidR="00B41EEF" w:rsidRDefault="00B41EEF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group w14:anchorId="0EAC978D" id="Group 4" o:spid="_x0000_s1026" alt="Title: Page frame with tab" style="position:absolute;margin-left:0;margin-top:0;width:394.7pt;height:567.5pt;z-index:-251653120;mso-width-percent:941;mso-height-percent:954;mso-position-horizontal:center;mso-position-horizontal-relative:page;mso-position-vertical:center;mso-position-vertical-relative:page;mso-width-percent:941;mso-height-percent:954" coordorigin="1333" coordsize="73152,96012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">
              <v:shape id="Frame 5" o:spid="_x0000_s1027" style="position:absolute;left:1333;width:73152;height:96012;visibility:visible;mso-wrap-style:square;v-text-anchor:middle" coordsize="7315200,96012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" path="m,l7315200,r,9601200l,9601200,,xm190488,190488r,9220224l7124712,9410712r,-9220224l190488,190488xe" fillcolor="#e3ab47 [3204]" stroked="f" strokeweight="1pt">
                <v:stroke joinstyle="miter"/>
                <v:path arrowok="t" o:connecttype="custom" o:connectlocs="0,0;7315200,0;7315200,9601200;0,9601200;0,0;190488,190488;190488,9410712;7124712,9410712;7124712,190488;190488,190488" o:connectangles="0,0,0,0,0,0,0,0,0,0"/>
              </v:shape>
              <v:shape id="Freeform 8" o:spid="_x0000_s1028" style="position:absolute;left:2286;top:4286;width:3581;height:8020;visibility:visible;mso-wrap-style:square;v-text-anchor:top" coordsize="240,528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" adj="-11796480,,5400" path="m2,l169,r71,246l169,480r-110,l59,528,,480r2,l2,xe" fillcolor="black [3213]" stroked="f" strokeweight="0">
                <v:stroke joinstyle="round"/>
                <v:formulas/>
                <v:path arrowok="t" o:connecttype="custom" o:connectlocs="2985,0;252190,0;358140,373661;252190,729095;88043,729095;88043,802005;0,729095;2985,729095;2985,0" o:connectangles="0,0,0,0,0,0,0,0,0" textboxrect="0,0,240,528"/>
                <v:textbox>
                  <w:txbxContent>
                    <w:p w14:paraId="14C4E4C4" w14:textId="77777777" w:rsidR="00B41EEF" w:rsidRDefault="00B41EEF">
                      <w:pPr>
                        <w:jc w:val="center"/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0AC940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C72B5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A0217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181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A0C77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70F0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9AFB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20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C2BA48"/>
    <w:lvl w:ilvl="0">
      <w:start w:val="1"/>
      <w:numFmt w:val="decimal"/>
      <w:lvlText w:val="%1."/>
      <w:lvlJc w:val="left"/>
      <w:pPr>
        <w:tabs>
          <w:tab w:val="num" w:pos="216"/>
        </w:tabs>
        <w:ind w:left="216" w:hanging="216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1E24A5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2366419"/>
    <w:multiLevelType w:val="hybridMultilevel"/>
    <w:tmpl w:val="AC56CE1A"/>
    <w:lvl w:ilvl="0" w:tplc="B24CB1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1BEA228C"/>
    <w:multiLevelType w:val="hybridMultilevel"/>
    <w:tmpl w:val="0C6876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3127BB"/>
    <w:multiLevelType w:val="hybridMultilevel"/>
    <w:tmpl w:val="B31EF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2468B8"/>
    <w:multiLevelType w:val="hybridMultilevel"/>
    <w:tmpl w:val="A7120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454655"/>
    <w:multiLevelType w:val="hybridMultilevel"/>
    <w:tmpl w:val="7AB01E5C"/>
    <w:lvl w:ilvl="0" w:tplc="14FA4362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EF61B1"/>
    <w:multiLevelType w:val="hybridMultilevel"/>
    <w:tmpl w:val="40C639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4831680">
    <w:abstractNumId w:val="9"/>
  </w:num>
  <w:num w:numId="2" w16cid:durableId="2042170728">
    <w:abstractNumId w:val="13"/>
  </w:num>
  <w:num w:numId="3" w16cid:durableId="1000893318">
    <w:abstractNumId w:val="10"/>
  </w:num>
  <w:num w:numId="4" w16cid:durableId="906843707">
    <w:abstractNumId w:val="7"/>
  </w:num>
  <w:num w:numId="5" w16cid:durableId="815146361">
    <w:abstractNumId w:val="6"/>
  </w:num>
  <w:num w:numId="6" w16cid:durableId="892813743">
    <w:abstractNumId w:val="5"/>
  </w:num>
  <w:num w:numId="7" w16cid:durableId="1708607657">
    <w:abstractNumId w:val="4"/>
  </w:num>
  <w:num w:numId="8" w16cid:durableId="404229480">
    <w:abstractNumId w:val="8"/>
  </w:num>
  <w:num w:numId="9" w16cid:durableId="1356737484">
    <w:abstractNumId w:val="3"/>
  </w:num>
  <w:num w:numId="10" w16cid:durableId="1408572981">
    <w:abstractNumId w:val="2"/>
  </w:num>
  <w:num w:numId="11" w16cid:durableId="1048456041">
    <w:abstractNumId w:val="1"/>
  </w:num>
  <w:num w:numId="12" w16cid:durableId="733898019">
    <w:abstractNumId w:val="0"/>
  </w:num>
  <w:num w:numId="13" w16cid:durableId="1313172447">
    <w:abstractNumId w:val="15"/>
  </w:num>
  <w:num w:numId="14" w16cid:durableId="1247837789">
    <w:abstractNumId w:val="11"/>
  </w:num>
  <w:num w:numId="15" w16cid:durableId="2060010312">
    <w:abstractNumId w:val="14"/>
  </w:num>
  <w:num w:numId="16" w16cid:durableId="1992639350">
    <w:abstractNumId w:val="12"/>
  </w:num>
  <w:num w:numId="17" w16cid:durableId="203321753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/>
  <w:attachedTemplate r:id="rId1"/>
  <w:defaultTabStop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37"/>
    <w:rsid w:val="0001446B"/>
    <w:rsid w:val="0001635D"/>
    <w:rsid w:val="000832CF"/>
    <w:rsid w:val="000B4398"/>
    <w:rsid w:val="000E3C5C"/>
    <w:rsid w:val="000F52CF"/>
    <w:rsid w:val="001031BD"/>
    <w:rsid w:val="00121130"/>
    <w:rsid w:val="00134978"/>
    <w:rsid w:val="001358C4"/>
    <w:rsid w:val="0019059A"/>
    <w:rsid w:val="001B7D4B"/>
    <w:rsid w:val="001C74B1"/>
    <w:rsid w:val="001F4628"/>
    <w:rsid w:val="00262BF0"/>
    <w:rsid w:val="0028496B"/>
    <w:rsid w:val="002E7632"/>
    <w:rsid w:val="0030651F"/>
    <w:rsid w:val="00356C5A"/>
    <w:rsid w:val="003B0BF4"/>
    <w:rsid w:val="003B7A82"/>
    <w:rsid w:val="003E4C64"/>
    <w:rsid w:val="00414EEB"/>
    <w:rsid w:val="00415D7E"/>
    <w:rsid w:val="00427736"/>
    <w:rsid w:val="00443DD6"/>
    <w:rsid w:val="00447D57"/>
    <w:rsid w:val="00470A56"/>
    <w:rsid w:val="004916E4"/>
    <w:rsid w:val="004C3704"/>
    <w:rsid w:val="004E4F5B"/>
    <w:rsid w:val="005B301C"/>
    <w:rsid w:val="005D506E"/>
    <w:rsid w:val="00605C02"/>
    <w:rsid w:val="00640229"/>
    <w:rsid w:val="00657EAC"/>
    <w:rsid w:val="006C45D7"/>
    <w:rsid w:val="006D0A47"/>
    <w:rsid w:val="006E7723"/>
    <w:rsid w:val="00724888"/>
    <w:rsid w:val="00724DE0"/>
    <w:rsid w:val="007821DA"/>
    <w:rsid w:val="00786149"/>
    <w:rsid w:val="007D7D10"/>
    <w:rsid w:val="007E0637"/>
    <w:rsid w:val="00847064"/>
    <w:rsid w:val="008560C7"/>
    <w:rsid w:val="008A484D"/>
    <w:rsid w:val="008B442D"/>
    <w:rsid w:val="00923D6B"/>
    <w:rsid w:val="009841A4"/>
    <w:rsid w:val="009E0939"/>
    <w:rsid w:val="009F129D"/>
    <w:rsid w:val="00A40C1B"/>
    <w:rsid w:val="00A434A3"/>
    <w:rsid w:val="00A62CDF"/>
    <w:rsid w:val="00A63A7F"/>
    <w:rsid w:val="00AC049D"/>
    <w:rsid w:val="00B263D5"/>
    <w:rsid w:val="00B41EEF"/>
    <w:rsid w:val="00B6718F"/>
    <w:rsid w:val="00B77C18"/>
    <w:rsid w:val="00BC567C"/>
    <w:rsid w:val="00BE0010"/>
    <w:rsid w:val="00BE6EA9"/>
    <w:rsid w:val="00BF3ECC"/>
    <w:rsid w:val="00C04809"/>
    <w:rsid w:val="00D23BA6"/>
    <w:rsid w:val="00D41147"/>
    <w:rsid w:val="00D76E06"/>
    <w:rsid w:val="00D80B34"/>
    <w:rsid w:val="00DC6C96"/>
    <w:rsid w:val="00DD028E"/>
    <w:rsid w:val="00E17D78"/>
    <w:rsid w:val="00E644A5"/>
    <w:rsid w:val="00E82D8A"/>
    <w:rsid w:val="00EF0085"/>
    <w:rsid w:val="00F2201A"/>
    <w:rsid w:val="00F5409D"/>
    <w:rsid w:val="00F64AE0"/>
    <w:rsid w:val="00F71541"/>
    <w:rsid w:val="00F861B7"/>
    <w:rsid w:val="00F97481"/>
    <w:rsid w:val="00FB7692"/>
    <w:rsid w:val="00FD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BDAC2B"/>
  <w15:chartTrackingRefBased/>
  <w15:docId w15:val="{43F854C4-790B-6E4D-899B-D21E8D550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color w:val="7F7F7F" w:themeColor="text1" w:themeTint="80"/>
        <w:lang w:val="en-US" w:eastAsia="ja-JP" w:bidi="ar-SA"/>
      </w:rPr>
    </w:rPrDefault>
    <w:pPrDefault>
      <w:pPr>
        <w:spacing w:after="180" w:line="312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24" w:space="5" w:color="262626" w:themeColor="text1" w:themeTint="D9"/>
        <w:bottom w:val="single" w:sz="8" w:space="5" w:color="7F7F7F" w:themeColor="text1" w:themeTint="80"/>
      </w:pBdr>
      <w:spacing w:before="240" w:after="160" w:line="240" w:lineRule="auto"/>
      <w:outlineLvl w:val="0"/>
    </w:pPr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Cs/>
      <w:color w:val="0E0B05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b/>
      <w:color w:val="0E0B05" w:themeColor="text2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E0B05" w:themeColor="text2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customStyle="1" w:styleId="ContactInfo">
    <w:name w:val="Contact Info"/>
    <w:basedOn w:val="Normal"/>
    <w:uiPriority w:val="2"/>
    <w:qFormat/>
    <w:pPr>
      <w:spacing w:after="540" w:line="288" w:lineRule="auto"/>
      <w:ind w:right="2880"/>
      <w:contextualSpacing/>
    </w:pPr>
    <w:rPr>
      <w:rFonts w:asciiTheme="majorHAnsi" w:hAnsiTheme="majorHAnsi"/>
      <w:sz w:val="24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pPr>
      <w:spacing w:before="120" w:line="192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540" w:line="288" w:lineRule="auto"/>
      <w:ind w:right="2880"/>
      <w:contextualSpacing/>
    </w:pPr>
    <w:rPr>
      <w:rFonts w:asciiTheme="majorHAnsi" w:eastAsiaTheme="minorEastAsia" w:hAnsiTheme="majorHAnsi"/>
      <w:spacing w:val="15"/>
      <w:sz w:val="24"/>
      <w:szCs w:val="22"/>
    </w:rPr>
  </w:style>
  <w:style w:type="paragraph" w:styleId="ListBullet">
    <w:name w:val="List Bullet"/>
    <w:basedOn w:val="Normal"/>
    <w:uiPriority w:val="9"/>
    <w:qFormat/>
    <w:pPr>
      <w:numPr>
        <w:numId w:val="2"/>
      </w:numPr>
      <w:spacing w:after="12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Cs/>
      <w:color w:val="0E0B05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E0B05" w:themeColor="text2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olor w:val="0E0B05" w:themeColor="text2"/>
      <w:sz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 w:val="0"/>
      <w:iCs/>
      <w:color w:val="262626" w:themeColor="text1" w:themeTint="D9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caps/>
      <w:smallCaps w:val="0"/>
      <w:color w:val="7F7F7F" w:themeColor="text1" w:themeTint="80"/>
      <w:spacing w:val="0"/>
      <w:u w:val="single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40" w:after="0" w:line="240" w:lineRule="auto"/>
    </w:pPr>
    <w:rPr>
      <w:color w:val="0E0B05" w:themeColor="text2"/>
      <w:sz w:val="24"/>
    </w:rPr>
  </w:style>
  <w:style w:type="character" w:customStyle="1" w:styleId="FooterChar">
    <w:name w:val="Footer Char"/>
    <w:basedOn w:val="DefaultParagraphFont"/>
    <w:link w:val="Footer"/>
    <w:uiPriority w:val="99"/>
    <w:rPr>
      <w:color w:val="0E0B05" w:themeColor="text2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asciiTheme="majorHAnsi" w:eastAsiaTheme="minorEastAsia" w:hAnsiTheme="majorHAnsi"/>
      <w:spacing w:val="15"/>
      <w:sz w:val="24"/>
      <w:szCs w:val="22"/>
    </w:rPr>
  </w:style>
  <w:style w:type="character" w:styleId="Emphasis">
    <w:name w:val="Emphasis"/>
    <w:basedOn w:val="DefaultParagraphFont"/>
    <w:uiPriority w:val="20"/>
    <w:semiHidden/>
    <w:unhideWhenUsed/>
    <w:qFormat/>
    <w:rPr>
      <w:i w:val="0"/>
      <w:iCs/>
      <w:color w:val="E3AB47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360" w:after="360"/>
    </w:pPr>
    <w:rPr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Cs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60" w:after="360"/>
    </w:pPr>
    <w:rPr>
      <w:b/>
      <w:iCs/>
      <w:color w:val="262626" w:themeColor="text1" w:themeTint="D9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Cs/>
      <w:color w:val="262626" w:themeColor="text1" w:themeTint="D9"/>
      <w:sz w:val="26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 w:val="0"/>
      <w:iCs/>
      <w:color w:val="E3AB47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 w:val="0"/>
      <w:bCs/>
      <w:caps/>
      <w:smallCaps w:val="0"/>
      <w:color w:val="262626" w:themeColor="text1" w:themeTint="D9"/>
      <w:spacing w:val="0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40" w:after="160" w:line="240" w:lineRule="auto"/>
    </w:pPr>
    <w:rPr>
      <w:iCs/>
      <w:color w:val="262626" w:themeColor="text1" w:themeTint="D9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pPr>
      <w:ind w:left="216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AHeading">
    <w:name w:val="toa heading"/>
    <w:basedOn w:val="Normal"/>
    <w:next w:val="Normal"/>
    <w:uiPriority w:val="99"/>
    <w:semiHidden/>
    <w:unhideWhenUsed/>
    <w:pPr>
      <w:pBdr>
        <w:top w:val="single" w:sz="24" w:space="5" w:color="auto"/>
        <w:bottom w:val="single" w:sz="4" w:space="5" w:color="auto"/>
      </w:pBd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7F7F7F" w:themeColor="text1" w:themeTint="80"/>
    </w:rPr>
  </w:style>
  <w:style w:type="paragraph" w:customStyle="1" w:styleId="Name">
    <w:name w:val="Name"/>
    <w:basedOn w:val="Normal"/>
    <w:uiPriority w:val="1"/>
    <w:qFormat/>
    <w:pPr>
      <w:spacing w:line="192" w:lineRule="auto"/>
      <w:contextualSpacing/>
    </w:pPr>
    <w:rPr>
      <w:rFonts w:asciiTheme="majorHAnsi" w:hAnsiTheme="majorHAnsi"/>
      <w:b/>
      <w:caps/>
      <w:color w:val="0E0B05" w:themeColor="text2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0"/>
    <w:qFormat/>
    <w:pPr>
      <w:numPr>
        <w:numId w:val="13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720" w:after="280" w:line="240" w:lineRule="auto"/>
      <w:contextualSpacing/>
    </w:pPr>
    <w:rPr>
      <w:color w:val="0E0B05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semiHidden/>
    <w:rPr>
      <w:color w:val="0E0B05" w:themeColor="text2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spacing w:before="800" w:after="0" w:line="240" w:lineRule="auto"/>
    </w:pPr>
    <w:rPr>
      <w:color w:val="0E0B05" w:themeColor="text2"/>
      <w:sz w:val="24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color w:val="0E0B05" w:themeColor="text2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before="1080" w:after="280" w:line="240" w:lineRule="auto"/>
      <w:contextualSpacing/>
    </w:pPr>
    <w:rPr>
      <w:color w:val="0E0B05" w:themeColor="text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Pr>
      <w:color w:val="0E0B05" w:themeColor="text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5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6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%7b52EC6961-CF62-C642-890D-101C4C0F75A6%7dtf16392110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F10BBF2B454DF42B6222CB7FC8237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C29CB9-318A-A347-8FC8-CBA7F86460AB}"/>
      </w:docPartPr>
      <w:docPartBody>
        <w:p w:rsidR="00D85FD8" w:rsidRDefault="00D85FD8">
          <w:pPr>
            <w:pStyle w:val="BF10BBF2B454DF42B6222CB7FC8237E6"/>
          </w:pPr>
          <w:r>
            <w:t>Objective</w:t>
          </w:r>
        </w:p>
      </w:docPartBody>
    </w:docPart>
    <w:docPart>
      <w:docPartPr>
        <w:name w:val="FF3A19B0D2C0FE4DAA3032A125CEA4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933CB-6E01-A24C-948F-4EBB3EFA7E92}"/>
      </w:docPartPr>
      <w:docPartBody>
        <w:p w:rsidR="00D85FD8" w:rsidRDefault="00D85FD8">
          <w:pPr>
            <w:pStyle w:val="FF3A19B0D2C0FE4DAA3032A125CEA4B2"/>
          </w:pPr>
          <w:r>
            <w:t>Experience</w:t>
          </w:r>
        </w:p>
      </w:docPartBody>
    </w:docPart>
    <w:docPart>
      <w:docPartPr>
        <w:name w:val="A486D05DD8854948AB8473246BBF67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223121-4756-3748-9FF0-72AF14344C5E}"/>
      </w:docPartPr>
      <w:docPartBody>
        <w:p w:rsidR="00D85FD8" w:rsidRDefault="00D85FD8">
          <w:pPr>
            <w:pStyle w:val="A486D05DD8854948AB8473246BBF673C"/>
          </w:pPr>
          <w:r>
            <w:t>Education</w:t>
          </w:r>
        </w:p>
      </w:docPartBody>
    </w:docPart>
    <w:docPart>
      <w:docPartPr>
        <w:name w:val="4AAA73AFB56F144A953B24DF211860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6210FB-CEA0-5945-90A1-55480469785D}"/>
      </w:docPartPr>
      <w:docPartBody>
        <w:p w:rsidR="00D85FD8" w:rsidRDefault="00D85FD8">
          <w:pPr>
            <w:pStyle w:val="4AAA73AFB56F144A953B24DF211860F4"/>
          </w:pPr>
          <w:r>
            <w:rPr>
              <w:noProof/>
            </w:rPr>
            <w:t>You might want to include your GPA here and a brief summary of relevant coursework, awards, and honors.</w:t>
          </w:r>
        </w:p>
      </w:docPartBody>
    </w:docPart>
    <w:docPart>
      <w:docPartPr>
        <w:name w:val="7412E0DAB949804EA53AD089E786DF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A18B1-0730-8745-A967-34F1E44E238B}"/>
      </w:docPartPr>
      <w:docPartBody>
        <w:p w:rsidR="00D85FD8" w:rsidRDefault="00D85FD8">
          <w:pPr>
            <w:pStyle w:val="7412E0DAB949804EA53AD089E786DFAF"/>
          </w:pPr>
          <w:r>
            <w:t>Awards and Acknowledgements</w:t>
          </w:r>
        </w:p>
      </w:docPartBody>
    </w:docPart>
    <w:docPart>
      <w:docPartPr>
        <w:name w:val="14AF248D847E584084A08D12FB7B11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38DBFF-BC6E-F543-9838-31A492B588F5}"/>
      </w:docPartPr>
      <w:docPartBody>
        <w:p w:rsidR="00D85FD8" w:rsidRDefault="00D85FD8">
          <w:pPr>
            <w:pStyle w:val="ListBullet"/>
          </w:pPr>
          <w:r>
            <w:t>You delivered that big presentation to rave reviews. Don’t be shy about it now! This is the place to show how well you work and play with others.</w:t>
          </w:r>
        </w:p>
        <w:p w:rsidR="00D85FD8" w:rsidRDefault="00D85FD8">
          <w:pPr>
            <w:pStyle w:val="14AF248D847E584084A08D12FB7B118B"/>
          </w:pPr>
          <w:r>
            <w:rPr>
              <w:noProof/>
            </w:rPr>
            <w:t>Are you president of your fraternity or sorority, head of the condo board, or a team lead for your favorite charity? You’re a natural leader–tell it like it is!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4472C4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0142274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FD8"/>
    <w:rsid w:val="00D8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E71095EB2F7FD45B6C58977F4B3ADE2">
    <w:name w:val="AE71095EB2F7FD45B6C58977F4B3ADE2"/>
  </w:style>
  <w:style w:type="paragraph" w:customStyle="1" w:styleId="3BD5B2D87653904C868545F61DBC0B91">
    <w:name w:val="3BD5B2D87653904C868545F61DBC0B91"/>
  </w:style>
  <w:style w:type="paragraph" w:customStyle="1" w:styleId="BF10BBF2B454DF42B6222CB7FC8237E6">
    <w:name w:val="BF10BBF2B454DF42B6222CB7FC8237E6"/>
  </w:style>
  <w:style w:type="paragraph" w:customStyle="1" w:styleId="62AE2FF5DF27F048BB8E0C9944EB4FDF">
    <w:name w:val="62AE2FF5DF27F048BB8E0C9944EB4FDF"/>
  </w:style>
  <w:style w:type="paragraph" w:customStyle="1" w:styleId="FF3A19B0D2C0FE4DAA3032A125CEA4B2">
    <w:name w:val="FF3A19B0D2C0FE4DAA3032A125CEA4B2"/>
  </w:style>
  <w:style w:type="paragraph" w:customStyle="1" w:styleId="59C49157C65CC648ABF180FF3521277D">
    <w:name w:val="59C49157C65CC648ABF180FF3521277D"/>
  </w:style>
  <w:style w:type="paragraph" w:customStyle="1" w:styleId="A9830A7F07F26047B23E83F50423EE20">
    <w:name w:val="A9830A7F07F26047B23E83F50423EE20"/>
  </w:style>
  <w:style w:type="paragraph" w:styleId="ListBullet">
    <w:name w:val="List Bullet"/>
    <w:basedOn w:val="Normal"/>
    <w:uiPriority w:val="9"/>
    <w:qFormat/>
    <w:pPr>
      <w:numPr>
        <w:numId w:val="1"/>
      </w:numPr>
      <w:spacing w:after="120" w:line="312" w:lineRule="auto"/>
    </w:pPr>
    <w:rPr>
      <w:rFonts w:eastAsiaTheme="minorHAnsi"/>
      <w:color w:val="7F7F7F" w:themeColor="text1" w:themeTint="80"/>
      <w:kern w:val="0"/>
      <w:sz w:val="20"/>
      <w:szCs w:val="20"/>
      <w:lang w:eastAsia="ja-JP"/>
      <w14:ligatures w14:val="none"/>
    </w:rPr>
  </w:style>
  <w:style w:type="paragraph" w:customStyle="1" w:styleId="40AC506AD287864E8AE72A0A97E7FDE6">
    <w:name w:val="40AC506AD287864E8AE72A0A97E7FDE6"/>
  </w:style>
  <w:style w:type="paragraph" w:customStyle="1" w:styleId="A486D05DD8854948AB8473246BBF673C">
    <w:name w:val="A486D05DD8854948AB8473246BBF673C"/>
  </w:style>
  <w:style w:type="paragraph" w:customStyle="1" w:styleId="4AAA73AFB56F144A953B24DF211860F4">
    <w:name w:val="4AAA73AFB56F144A953B24DF211860F4"/>
  </w:style>
  <w:style w:type="paragraph" w:customStyle="1" w:styleId="7412E0DAB949804EA53AD089E786DFAF">
    <w:name w:val="7412E0DAB949804EA53AD089E786DFAF"/>
  </w:style>
  <w:style w:type="paragraph" w:customStyle="1" w:styleId="14AF248D847E584084A08D12FB7B118B">
    <w:name w:val="14AF248D847E584084A08D12FB7B118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0E0B05"/>
      </a:dk2>
      <a:lt2>
        <a:srgbClr val="F7F6F5"/>
      </a:lt2>
      <a:accent1>
        <a:srgbClr val="E3AB47"/>
      </a:accent1>
      <a:accent2>
        <a:srgbClr val="E36A48"/>
      </a:accent2>
      <a:accent3>
        <a:srgbClr val="969691"/>
      </a:accent3>
      <a:accent4>
        <a:srgbClr val="53C3C7"/>
      </a:accent4>
      <a:accent5>
        <a:srgbClr val="4FA274"/>
      </a:accent5>
      <a:accent6>
        <a:srgbClr val="846B8E"/>
      </a:accent6>
      <a:hlink>
        <a:srgbClr val="53C3C7"/>
      </a:hlink>
      <a:folHlink>
        <a:srgbClr val="846B8E"/>
      </a:folHlink>
    </a:clrScheme>
    <a:fontScheme name="Yellow Border Resume">
      <a:maj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0542CC-39AB-4D27-8950-7A77C4F72F06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{52EC6961-CF62-C642-890D-101C4C0F75A6}tf16392110.dotx</Template>
  <TotalTime>0</TotalTime>
  <Pages>2</Pages>
  <Words>293</Words>
  <Characters>1672</Characters>
  <Application>Microsoft Office Word</Application>
  <DocSecurity>0</DocSecurity>
  <Lines>13</Lines>
  <Paragraphs>3</Paragraphs>
  <ScaleCrop>false</ScaleCrop>
  <Company/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jeremy.roland1@icloud.com</dc:creator>
  <cp:keywords/>
  <dc:description/>
  <cp:lastModifiedBy>jeremy.roland1@icloud.com</cp:lastModifiedBy>
  <cp:revision>2</cp:revision>
  <dcterms:created xsi:type="dcterms:W3CDTF">2024-02-01T23:44:00Z</dcterms:created>
  <dcterms:modified xsi:type="dcterms:W3CDTF">2024-02-01T23:44:00Z</dcterms:modified>
</cp:coreProperties>
</file>