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6C7F31" w14:textId="77777777" w:rsidR="00093C28" w:rsidRPr="00430E62" w:rsidRDefault="00430E62" w:rsidP="00430E6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Family Service League</w:t>
      </w:r>
    </w:p>
    <w:p w14:paraId="72583458" w14:textId="77777777" w:rsidR="005975E8" w:rsidRPr="00430E62" w:rsidRDefault="00734112" w:rsidP="00B32F8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Emergency Solution Grant Program</w:t>
      </w:r>
      <w:r w:rsidR="00126DEC" w:rsidRPr="00430E62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(</w:t>
      </w:r>
      <w:r w:rsidR="0039013B" w:rsidRPr="00430E62">
        <w:rPr>
          <w:b/>
          <w:sz w:val="32"/>
          <w:szCs w:val="32"/>
        </w:rPr>
        <w:t>ESG</w:t>
      </w:r>
      <w:r>
        <w:rPr>
          <w:b/>
          <w:sz w:val="32"/>
          <w:szCs w:val="32"/>
        </w:rPr>
        <w:t>)</w:t>
      </w:r>
      <w:r w:rsidR="00A55791">
        <w:rPr>
          <w:b/>
          <w:sz w:val="32"/>
          <w:szCs w:val="32"/>
        </w:rPr>
        <w:t>-CARES Act</w:t>
      </w:r>
    </w:p>
    <w:p w14:paraId="3CDD00FD" w14:textId="77777777" w:rsidR="005975E8" w:rsidRPr="00DC5AF2" w:rsidRDefault="005975E8" w:rsidP="005975E8">
      <w:pPr>
        <w:rPr>
          <w:b/>
        </w:rPr>
      </w:pPr>
    </w:p>
    <w:p w14:paraId="057BCED8" w14:textId="13103B44" w:rsidR="005975E8" w:rsidRDefault="00AE090D" w:rsidP="005975E8">
      <w:r>
        <w:t xml:space="preserve">Date: </w:t>
      </w:r>
      <w:r w:rsidR="003231BD">
        <w:rPr>
          <w:u w:val="single"/>
        </w:rPr>
        <w:t>6/</w:t>
      </w:r>
      <w:r w:rsidR="00A24EE9">
        <w:rPr>
          <w:u w:val="single"/>
        </w:rPr>
        <w:t>6</w:t>
      </w:r>
      <w:r w:rsidR="003231BD">
        <w:rPr>
          <w:u w:val="single"/>
        </w:rPr>
        <w:t>/23</w:t>
      </w:r>
    </w:p>
    <w:p w14:paraId="79BADB47" w14:textId="77777777" w:rsidR="005975E8" w:rsidRDefault="005975E8" w:rsidP="005975E8"/>
    <w:p w14:paraId="107B3672" w14:textId="1B4DA981" w:rsidR="005975E8" w:rsidRDefault="005975E8" w:rsidP="005975E8">
      <w:r>
        <w:t>Dear:</w:t>
      </w:r>
      <w:r w:rsidR="00FD2F9C">
        <w:t xml:space="preserve"> </w:t>
      </w:r>
      <w:r w:rsidR="00A24EE9">
        <w:t xml:space="preserve">Ms. Lee </w:t>
      </w:r>
      <w:proofErr w:type="spellStart"/>
      <w:r w:rsidR="00A24EE9">
        <w:t>Rever</w:t>
      </w:r>
      <w:proofErr w:type="spellEnd"/>
    </w:p>
    <w:p w14:paraId="61E46C6F" w14:textId="77777777" w:rsidR="005975E8" w:rsidRDefault="005975E8" w:rsidP="005975E8"/>
    <w:p w14:paraId="1320C0EF" w14:textId="77777777" w:rsidR="00906D47" w:rsidRPr="00BF059F" w:rsidRDefault="00906D47" w:rsidP="00906D47">
      <w:r w:rsidRPr="00BF059F">
        <w:t xml:space="preserve">This letter is in response to your recent inquiry regarding if you are eligible for financial assistance through Family Service League’s ESG Program. </w:t>
      </w:r>
      <w:proofErr w:type="gramStart"/>
      <w:r w:rsidRPr="00BF059F">
        <w:t>In order for</w:t>
      </w:r>
      <w:proofErr w:type="gramEnd"/>
      <w:r w:rsidRPr="00BF059F">
        <w:t xml:space="preserve"> FSL staff to determine eligibility, you must provide the following documentation. </w:t>
      </w:r>
    </w:p>
    <w:p w14:paraId="6A9645CC" w14:textId="46F57C6A" w:rsidR="00906D47" w:rsidRPr="00BF059F" w:rsidRDefault="00906D47" w:rsidP="00906D47"/>
    <w:p w14:paraId="22008D0F" w14:textId="77777777" w:rsidR="00906D47" w:rsidRPr="00906D47" w:rsidRDefault="00906D47" w:rsidP="00906D47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sz w:val="20"/>
          <w:szCs w:val="20"/>
        </w:rPr>
      </w:pPr>
      <w:r w:rsidRPr="00906D47">
        <w:rPr>
          <w:b/>
        </w:rPr>
        <w:t>Verification of Imminent Homelessness (</w:t>
      </w:r>
      <w:r w:rsidRPr="00906D47">
        <w:t>one of the following)</w:t>
      </w:r>
      <w:r w:rsidRPr="00906D47">
        <w:rPr>
          <w:b/>
        </w:rPr>
        <w:t xml:space="preserve">: </w:t>
      </w:r>
    </w:p>
    <w:p w14:paraId="0A304C26" w14:textId="70BE4B15" w:rsidR="00906D47" w:rsidRPr="00165358" w:rsidRDefault="00906D47" w:rsidP="00906D47">
      <w:pPr>
        <w:numPr>
          <w:ilvl w:val="1"/>
          <w:numId w:val="1"/>
        </w:numPr>
        <w:tabs>
          <w:tab w:val="num" w:pos="1080"/>
        </w:tabs>
        <w:ind w:left="1080"/>
        <w:rPr>
          <w:sz w:val="20"/>
          <w:szCs w:val="20"/>
          <w:highlight w:val="yellow"/>
        </w:rPr>
      </w:pPr>
      <w:r w:rsidRPr="00165358">
        <w:rPr>
          <w:sz w:val="20"/>
          <w:szCs w:val="20"/>
          <w:highlight w:val="yellow"/>
        </w:rPr>
        <w:t>Letter of Eviction from current landlord (</w:t>
      </w:r>
      <w:r w:rsidRPr="00165358">
        <w:rPr>
          <w:color w:val="FF0000"/>
          <w:sz w:val="20"/>
          <w:szCs w:val="20"/>
          <w:highlight w:val="yellow"/>
        </w:rPr>
        <w:t>Notarized)</w:t>
      </w:r>
    </w:p>
    <w:p w14:paraId="79E5FD28" w14:textId="69AEE578" w:rsidR="00906D47" w:rsidRPr="00D40CA9" w:rsidRDefault="00906D47" w:rsidP="00906D47">
      <w:pPr>
        <w:numPr>
          <w:ilvl w:val="1"/>
          <w:numId w:val="1"/>
        </w:numPr>
        <w:tabs>
          <w:tab w:val="num" w:pos="1080"/>
        </w:tabs>
        <w:ind w:left="1080"/>
        <w:rPr>
          <w:sz w:val="20"/>
          <w:szCs w:val="20"/>
        </w:rPr>
      </w:pPr>
      <w:r w:rsidRPr="00D40CA9">
        <w:rPr>
          <w:sz w:val="20"/>
          <w:szCs w:val="20"/>
        </w:rPr>
        <w:t>Court papers related to pending eviction</w:t>
      </w:r>
      <w:r w:rsidR="007E51B4" w:rsidRPr="00D40CA9">
        <w:rPr>
          <w:color w:val="FF0000"/>
          <w:sz w:val="20"/>
          <w:szCs w:val="20"/>
        </w:rPr>
        <w:t xml:space="preserve"> </w:t>
      </w:r>
    </w:p>
    <w:p w14:paraId="072DDFF2" w14:textId="77777777" w:rsidR="00906D47" w:rsidRPr="00165358" w:rsidRDefault="00906D47" w:rsidP="00906D47">
      <w:pPr>
        <w:numPr>
          <w:ilvl w:val="1"/>
          <w:numId w:val="1"/>
        </w:numPr>
        <w:tabs>
          <w:tab w:val="num" w:pos="1080"/>
        </w:tabs>
        <w:ind w:left="1080"/>
        <w:rPr>
          <w:sz w:val="20"/>
          <w:szCs w:val="20"/>
        </w:rPr>
      </w:pPr>
      <w:r w:rsidRPr="00165358">
        <w:rPr>
          <w:sz w:val="20"/>
          <w:szCs w:val="20"/>
        </w:rPr>
        <w:t>Letter of residency from emergency housing site.</w:t>
      </w:r>
    </w:p>
    <w:p w14:paraId="05F4F67F" w14:textId="77777777" w:rsidR="00906D47" w:rsidRPr="00165358" w:rsidRDefault="00906D47" w:rsidP="00906D47">
      <w:pPr>
        <w:numPr>
          <w:ilvl w:val="1"/>
          <w:numId w:val="1"/>
        </w:numPr>
        <w:tabs>
          <w:tab w:val="num" w:pos="1080"/>
        </w:tabs>
        <w:ind w:left="1080"/>
        <w:rPr>
          <w:sz w:val="20"/>
          <w:szCs w:val="20"/>
        </w:rPr>
      </w:pPr>
      <w:r w:rsidRPr="00165358">
        <w:rPr>
          <w:sz w:val="20"/>
          <w:szCs w:val="20"/>
        </w:rPr>
        <w:t>3</w:t>
      </w:r>
      <w:r w:rsidRPr="00165358">
        <w:rPr>
          <w:sz w:val="20"/>
          <w:szCs w:val="20"/>
          <w:vertAlign w:val="superscript"/>
        </w:rPr>
        <w:t>rd</w:t>
      </w:r>
      <w:r w:rsidRPr="00165358">
        <w:rPr>
          <w:sz w:val="20"/>
          <w:szCs w:val="20"/>
        </w:rPr>
        <w:t xml:space="preserve"> party Verification by a Professional of Housing Status</w:t>
      </w:r>
    </w:p>
    <w:p w14:paraId="21A126BA" w14:textId="77777777" w:rsidR="00906D47" w:rsidRPr="00906D47" w:rsidRDefault="00906D47" w:rsidP="00906D47">
      <w:pPr>
        <w:rPr>
          <w:sz w:val="20"/>
          <w:szCs w:val="20"/>
        </w:rPr>
      </w:pPr>
    </w:p>
    <w:p w14:paraId="3E577713" w14:textId="77777777" w:rsidR="00906D47" w:rsidRPr="00906D47" w:rsidRDefault="00906D47" w:rsidP="00906D47">
      <w:pPr>
        <w:numPr>
          <w:ilvl w:val="0"/>
          <w:numId w:val="2"/>
        </w:numPr>
        <w:tabs>
          <w:tab w:val="clear" w:pos="720"/>
          <w:tab w:val="num" w:pos="360"/>
        </w:tabs>
        <w:ind w:left="360"/>
      </w:pPr>
      <w:r w:rsidRPr="00906D47">
        <w:rPr>
          <w:b/>
        </w:rPr>
        <w:t xml:space="preserve">Verification of Current Income </w:t>
      </w:r>
      <w:r w:rsidRPr="00B3665B">
        <w:t>(</w:t>
      </w:r>
      <w:r w:rsidRPr="00AA0D56">
        <w:rPr>
          <w:highlight w:val="yellow"/>
        </w:rPr>
        <w:t>all that apply):</w:t>
      </w:r>
    </w:p>
    <w:p w14:paraId="3C7FF503" w14:textId="6A1A3A43" w:rsidR="00906D47" w:rsidRPr="00CF3612" w:rsidRDefault="00906D47" w:rsidP="00906D47">
      <w:pPr>
        <w:numPr>
          <w:ilvl w:val="1"/>
          <w:numId w:val="2"/>
        </w:numPr>
        <w:tabs>
          <w:tab w:val="clear" w:pos="1440"/>
          <w:tab w:val="num" w:pos="1080"/>
        </w:tabs>
        <w:ind w:left="1080"/>
      </w:pPr>
      <w:r w:rsidRPr="00CF3612">
        <w:rPr>
          <w:sz w:val="20"/>
          <w:szCs w:val="20"/>
        </w:rPr>
        <w:t>4 Most Recent Paychec</w:t>
      </w:r>
      <w:r w:rsidR="00D40CA9" w:rsidRPr="00CF3612">
        <w:rPr>
          <w:sz w:val="20"/>
          <w:szCs w:val="20"/>
        </w:rPr>
        <w:t>k</w:t>
      </w:r>
    </w:p>
    <w:p w14:paraId="13E73727" w14:textId="43BC0874" w:rsidR="00906D47" w:rsidRPr="00D40CA9" w:rsidRDefault="00906D47" w:rsidP="00906D47">
      <w:pPr>
        <w:numPr>
          <w:ilvl w:val="1"/>
          <w:numId w:val="2"/>
        </w:numPr>
        <w:tabs>
          <w:tab w:val="clear" w:pos="1440"/>
          <w:tab w:val="num" w:pos="1080"/>
        </w:tabs>
        <w:ind w:left="1080"/>
        <w:rPr>
          <w:highlight w:val="yellow"/>
        </w:rPr>
      </w:pPr>
      <w:r w:rsidRPr="00D40CA9">
        <w:rPr>
          <w:sz w:val="20"/>
          <w:szCs w:val="20"/>
          <w:highlight w:val="yellow"/>
        </w:rPr>
        <w:t>Copy of Social Security Benefit Letter (dated within the past 30 days</w:t>
      </w:r>
      <w:proofErr w:type="gramStart"/>
      <w:r w:rsidRPr="00D40CA9">
        <w:rPr>
          <w:sz w:val="20"/>
          <w:szCs w:val="20"/>
          <w:highlight w:val="yellow"/>
        </w:rPr>
        <w:t>.)</w:t>
      </w:r>
      <w:r w:rsidR="00E0363C" w:rsidRPr="00E0363C">
        <w:rPr>
          <w:color w:val="FF0000"/>
          <w:sz w:val="20"/>
          <w:szCs w:val="20"/>
          <w:highlight w:val="yellow"/>
        </w:rPr>
        <w:t>Received</w:t>
      </w:r>
      <w:proofErr w:type="gramEnd"/>
      <w:r w:rsidR="00E0363C">
        <w:rPr>
          <w:sz w:val="20"/>
          <w:szCs w:val="20"/>
          <w:highlight w:val="yellow"/>
        </w:rPr>
        <w:t xml:space="preserve"> </w:t>
      </w:r>
    </w:p>
    <w:p w14:paraId="283B9C73" w14:textId="77777777" w:rsidR="00906D47" w:rsidRPr="007E51B4" w:rsidRDefault="00906D47" w:rsidP="00906D47">
      <w:pPr>
        <w:numPr>
          <w:ilvl w:val="1"/>
          <w:numId w:val="2"/>
        </w:numPr>
        <w:tabs>
          <w:tab w:val="clear" w:pos="1440"/>
          <w:tab w:val="num" w:pos="1080"/>
        </w:tabs>
        <w:ind w:left="1080"/>
      </w:pPr>
      <w:r w:rsidRPr="007E51B4">
        <w:rPr>
          <w:sz w:val="20"/>
          <w:szCs w:val="20"/>
        </w:rPr>
        <w:t>Verification of child support</w:t>
      </w:r>
    </w:p>
    <w:p w14:paraId="11EDB3FC" w14:textId="77777777" w:rsidR="00906D47" w:rsidRPr="00906D47" w:rsidRDefault="00906D47" w:rsidP="00906D47">
      <w:pPr>
        <w:numPr>
          <w:ilvl w:val="1"/>
          <w:numId w:val="2"/>
        </w:numPr>
        <w:tabs>
          <w:tab w:val="clear" w:pos="1440"/>
          <w:tab w:val="num" w:pos="1080"/>
        </w:tabs>
        <w:ind w:left="1080"/>
      </w:pPr>
      <w:r w:rsidRPr="00906D47">
        <w:rPr>
          <w:sz w:val="20"/>
          <w:szCs w:val="20"/>
        </w:rPr>
        <w:t>Verification of Unemployment Benefit</w:t>
      </w:r>
    </w:p>
    <w:p w14:paraId="671E739B" w14:textId="77777777" w:rsidR="00906D47" w:rsidRPr="00FD2F9C" w:rsidRDefault="00906D47" w:rsidP="00906D47">
      <w:pPr>
        <w:numPr>
          <w:ilvl w:val="1"/>
          <w:numId w:val="2"/>
        </w:numPr>
        <w:tabs>
          <w:tab w:val="clear" w:pos="1440"/>
          <w:tab w:val="num" w:pos="1080"/>
        </w:tabs>
        <w:ind w:left="1080"/>
        <w:rPr>
          <w:highlight w:val="yellow"/>
        </w:rPr>
      </w:pPr>
      <w:r w:rsidRPr="00FD2F9C">
        <w:rPr>
          <w:sz w:val="20"/>
          <w:szCs w:val="20"/>
          <w:highlight w:val="yellow"/>
        </w:rPr>
        <w:t>Past 90 Days of Checking/Savings Account Statements</w:t>
      </w:r>
    </w:p>
    <w:p w14:paraId="1645EFD5" w14:textId="77777777" w:rsidR="00906D47" w:rsidRPr="00FD2F9C" w:rsidRDefault="00906D47" w:rsidP="00906D47">
      <w:pPr>
        <w:numPr>
          <w:ilvl w:val="1"/>
          <w:numId w:val="2"/>
        </w:numPr>
        <w:tabs>
          <w:tab w:val="clear" w:pos="1440"/>
          <w:tab w:val="num" w:pos="1080"/>
        </w:tabs>
        <w:ind w:left="1080"/>
        <w:rPr>
          <w:highlight w:val="yellow"/>
        </w:rPr>
      </w:pPr>
      <w:r w:rsidRPr="00FD2F9C">
        <w:rPr>
          <w:sz w:val="20"/>
          <w:szCs w:val="20"/>
          <w:highlight w:val="yellow"/>
        </w:rPr>
        <w:t>Past 90 Days Activity Pre-Paid Debit Card</w:t>
      </w:r>
    </w:p>
    <w:p w14:paraId="140E6EC9" w14:textId="77777777" w:rsidR="00906D47" w:rsidRPr="00906D47" w:rsidRDefault="00906D47" w:rsidP="00906D47"/>
    <w:p w14:paraId="08BCD589" w14:textId="778952D8" w:rsidR="00906D47" w:rsidRPr="00FD2F9C" w:rsidRDefault="00906D47" w:rsidP="00906D47">
      <w:pPr>
        <w:numPr>
          <w:ilvl w:val="0"/>
          <w:numId w:val="2"/>
        </w:numPr>
        <w:tabs>
          <w:tab w:val="clear" w:pos="720"/>
          <w:tab w:val="num" w:pos="360"/>
        </w:tabs>
        <w:ind w:left="360"/>
        <w:rPr>
          <w:b/>
          <w:highlight w:val="yellow"/>
        </w:rPr>
      </w:pPr>
      <w:r w:rsidRPr="00FD2F9C">
        <w:rPr>
          <w:b/>
          <w:highlight w:val="yellow"/>
        </w:rPr>
        <w:t>Photo ID</w:t>
      </w:r>
      <w:r w:rsidR="00CF3612">
        <w:rPr>
          <w:b/>
          <w:highlight w:val="yellow"/>
        </w:rPr>
        <w:t xml:space="preserve"> -</w:t>
      </w:r>
      <w:r w:rsidR="00CF3612" w:rsidRPr="00CF3612">
        <w:rPr>
          <w:b/>
          <w:color w:val="FF0000"/>
          <w:highlight w:val="yellow"/>
        </w:rPr>
        <w:t>Received</w:t>
      </w:r>
    </w:p>
    <w:p w14:paraId="4F58AB4E" w14:textId="77777777" w:rsidR="00906D47" w:rsidRPr="00906D47" w:rsidRDefault="00906D47" w:rsidP="00906D47">
      <w:pPr>
        <w:ind w:firstLine="360"/>
        <w:rPr>
          <w:b/>
        </w:rPr>
      </w:pPr>
      <w:r w:rsidRPr="00906D47">
        <w:rPr>
          <w:b/>
        </w:rPr>
        <w:tab/>
      </w:r>
      <w:r w:rsidRPr="00906D47">
        <w:rPr>
          <w:b/>
        </w:rPr>
        <w:tab/>
      </w:r>
      <w:r w:rsidRPr="00906D47">
        <w:rPr>
          <w:b/>
        </w:rPr>
        <w:tab/>
      </w:r>
      <w:r w:rsidRPr="00906D47">
        <w:rPr>
          <w:b/>
        </w:rPr>
        <w:tab/>
      </w:r>
      <w:r w:rsidRPr="00906D47">
        <w:rPr>
          <w:b/>
        </w:rPr>
        <w:tab/>
      </w:r>
      <w:r w:rsidRPr="00906D47">
        <w:rPr>
          <w:b/>
        </w:rPr>
        <w:tab/>
      </w:r>
      <w:r w:rsidRPr="00906D47">
        <w:rPr>
          <w:b/>
        </w:rPr>
        <w:tab/>
      </w:r>
      <w:r w:rsidRPr="00906D47">
        <w:rPr>
          <w:b/>
        </w:rPr>
        <w:tab/>
      </w:r>
      <w:r w:rsidRPr="00906D47">
        <w:rPr>
          <w:b/>
        </w:rPr>
        <w:tab/>
      </w:r>
    </w:p>
    <w:p w14:paraId="17B0B491" w14:textId="77777777" w:rsidR="00906D47" w:rsidRPr="007E51B4" w:rsidRDefault="00906D47" w:rsidP="00906D47">
      <w:pPr>
        <w:numPr>
          <w:ilvl w:val="0"/>
          <w:numId w:val="2"/>
        </w:numPr>
        <w:tabs>
          <w:tab w:val="clear" w:pos="720"/>
          <w:tab w:val="num" w:pos="360"/>
        </w:tabs>
        <w:ind w:left="360"/>
        <w:rPr>
          <w:b/>
        </w:rPr>
      </w:pPr>
      <w:r w:rsidRPr="007E51B4">
        <w:rPr>
          <w:b/>
        </w:rPr>
        <w:t>Copies of Birth Certificates for Minors in Household</w:t>
      </w:r>
    </w:p>
    <w:p w14:paraId="710BE15C" w14:textId="77777777" w:rsidR="00906D47" w:rsidRPr="00906D47" w:rsidRDefault="00906D47" w:rsidP="00906D47">
      <w:pPr>
        <w:rPr>
          <w:b/>
        </w:rPr>
      </w:pPr>
    </w:p>
    <w:p w14:paraId="6FD17996" w14:textId="38CA4C62" w:rsidR="00906D47" w:rsidRPr="00FD2F9C" w:rsidRDefault="00906D47" w:rsidP="00906D47">
      <w:pPr>
        <w:numPr>
          <w:ilvl w:val="0"/>
          <w:numId w:val="2"/>
        </w:numPr>
        <w:tabs>
          <w:tab w:val="clear" w:pos="720"/>
          <w:tab w:val="num" w:pos="360"/>
        </w:tabs>
        <w:ind w:left="360"/>
        <w:rPr>
          <w:b/>
          <w:highlight w:val="yellow"/>
        </w:rPr>
      </w:pPr>
      <w:r w:rsidRPr="00FD2F9C">
        <w:rPr>
          <w:b/>
          <w:highlight w:val="yellow"/>
        </w:rPr>
        <w:t>Social Security Cards (all family members)</w:t>
      </w:r>
      <w:r w:rsidRPr="00FD2F9C">
        <w:rPr>
          <w:b/>
          <w:highlight w:val="yellow"/>
        </w:rPr>
        <w:tab/>
      </w:r>
      <w:r w:rsidR="00CF3612" w:rsidRPr="00CF3612">
        <w:rPr>
          <w:b/>
          <w:color w:val="FF0000"/>
          <w:highlight w:val="yellow"/>
        </w:rPr>
        <w:t>RECEIVED</w:t>
      </w:r>
    </w:p>
    <w:p w14:paraId="52325060" w14:textId="77777777" w:rsidR="00906D47" w:rsidRPr="00906D47" w:rsidRDefault="00906D47" w:rsidP="00906D47">
      <w:pPr>
        <w:rPr>
          <w:b/>
        </w:rPr>
      </w:pPr>
      <w:r w:rsidRPr="00906D47">
        <w:rPr>
          <w:b/>
        </w:rPr>
        <w:t xml:space="preserve">     </w:t>
      </w:r>
    </w:p>
    <w:p w14:paraId="6F424777" w14:textId="77777777" w:rsidR="00906D47" w:rsidRPr="00FD2F9C" w:rsidRDefault="00906D47" w:rsidP="00906D47">
      <w:pPr>
        <w:numPr>
          <w:ilvl w:val="0"/>
          <w:numId w:val="2"/>
        </w:numPr>
        <w:tabs>
          <w:tab w:val="clear" w:pos="720"/>
          <w:tab w:val="num" w:pos="360"/>
        </w:tabs>
        <w:ind w:left="360"/>
        <w:rPr>
          <w:highlight w:val="yellow"/>
        </w:rPr>
      </w:pPr>
      <w:r w:rsidRPr="00FD2F9C">
        <w:rPr>
          <w:b/>
          <w:highlight w:val="yellow"/>
        </w:rPr>
        <w:t>All Documentation from DSS (</w:t>
      </w:r>
      <w:r w:rsidRPr="00FD2F9C">
        <w:rPr>
          <w:highlight w:val="yellow"/>
        </w:rPr>
        <w:t xml:space="preserve">if applicable) </w:t>
      </w:r>
    </w:p>
    <w:p w14:paraId="5CBCA334" w14:textId="77777777" w:rsidR="00906D47" w:rsidRPr="00906D47" w:rsidRDefault="00906D47" w:rsidP="00906D47">
      <w:pPr>
        <w:ind w:firstLine="360"/>
      </w:pPr>
    </w:p>
    <w:p w14:paraId="4BCDEF36" w14:textId="4CAB7DD0" w:rsidR="00906D47" w:rsidRPr="000D14DA" w:rsidRDefault="00906D47" w:rsidP="00906D47">
      <w:pPr>
        <w:numPr>
          <w:ilvl w:val="0"/>
          <w:numId w:val="2"/>
        </w:numPr>
        <w:tabs>
          <w:tab w:val="clear" w:pos="720"/>
          <w:tab w:val="num" w:pos="360"/>
        </w:tabs>
        <w:ind w:left="360"/>
        <w:rPr>
          <w:color w:val="FF0000"/>
          <w:highlight w:val="yellow"/>
        </w:rPr>
      </w:pPr>
      <w:r w:rsidRPr="00D40CA9">
        <w:rPr>
          <w:b/>
          <w:highlight w:val="yellow"/>
        </w:rPr>
        <w:t>Copy of Current Lease/Section 8 Paperwork</w:t>
      </w:r>
      <w:r w:rsidRPr="00D40CA9">
        <w:rPr>
          <w:highlight w:val="yellow"/>
        </w:rPr>
        <w:tab/>
      </w:r>
      <w:r w:rsidR="000D14DA" w:rsidRPr="000D14DA">
        <w:rPr>
          <w:color w:val="FF0000"/>
          <w:highlight w:val="yellow"/>
        </w:rPr>
        <w:t>Received voucher-need housing breakdown if you have found housing.</w:t>
      </w:r>
    </w:p>
    <w:p w14:paraId="365EC4FB" w14:textId="77777777" w:rsidR="00906D47" w:rsidRPr="00BF059F" w:rsidRDefault="00906D47" w:rsidP="00906D47">
      <w:pPr>
        <w:ind w:firstLine="360"/>
      </w:pPr>
    </w:p>
    <w:p w14:paraId="6CB7AD45" w14:textId="77777777" w:rsidR="00906D47" w:rsidRPr="000D14DA" w:rsidRDefault="00906D47" w:rsidP="00906D47">
      <w:pPr>
        <w:numPr>
          <w:ilvl w:val="0"/>
          <w:numId w:val="2"/>
        </w:numPr>
        <w:tabs>
          <w:tab w:val="clear" w:pos="720"/>
          <w:tab w:val="num" w:pos="360"/>
        </w:tabs>
        <w:ind w:left="360"/>
      </w:pPr>
      <w:r w:rsidRPr="000D14DA">
        <w:rPr>
          <w:b/>
        </w:rPr>
        <w:t>Supporting documentation as to why you fell into arrears</w:t>
      </w:r>
      <w:r w:rsidRPr="000D14DA">
        <w:tab/>
      </w:r>
    </w:p>
    <w:p w14:paraId="5D7F12F8" w14:textId="77777777" w:rsidR="00906D47" w:rsidRPr="00BF059F" w:rsidRDefault="00906D47" w:rsidP="00906D47">
      <w:pPr>
        <w:ind w:firstLine="360"/>
        <w:rPr>
          <w:sz w:val="20"/>
          <w:szCs w:val="20"/>
        </w:rPr>
      </w:pPr>
    </w:p>
    <w:p w14:paraId="62675AEE" w14:textId="1C94258B" w:rsidR="00796DB9" w:rsidRDefault="00906D47" w:rsidP="00906D47">
      <w:pPr>
        <w:rPr>
          <w:b/>
          <w:sz w:val="20"/>
          <w:szCs w:val="20"/>
        </w:rPr>
      </w:pPr>
      <w:r w:rsidRPr="00BF059F">
        <w:rPr>
          <w:b/>
          <w:sz w:val="20"/>
          <w:szCs w:val="20"/>
        </w:rPr>
        <w:t>PLEASE FAX ALL OF YOUR DOCUMENTS TO 631-</w:t>
      </w:r>
      <w:r w:rsidR="000E3BFD" w:rsidRPr="000E3BFD">
        <w:rPr>
          <w:b/>
          <w:bCs/>
          <w:sz w:val="20"/>
          <w:szCs w:val="20"/>
        </w:rPr>
        <w:t>650-0485</w:t>
      </w:r>
      <w:r w:rsidRPr="00BF059F">
        <w:rPr>
          <w:b/>
          <w:sz w:val="20"/>
          <w:szCs w:val="20"/>
        </w:rPr>
        <w:t xml:space="preserve"> OR EMAIL TO </w:t>
      </w:r>
      <w:hyperlink r:id="rId8" w:history="1">
        <w:r w:rsidR="00796DB9" w:rsidRPr="00176A5C">
          <w:rPr>
            <w:rStyle w:val="Hyperlink"/>
            <w:b/>
            <w:sz w:val="20"/>
            <w:szCs w:val="20"/>
          </w:rPr>
          <w:t>Karen.Humphreys@fsl-li.org</w:t>
        </w:r>
      </w:hyperlink>
    </w:p>
    <w:p w14:paraId="6F07AB4D" w14:textId="562B9E5E" w:rsidR="00906D47" w:rsidRPr="00BF059F" w:rsidRDefault="00906D47" w:rsidP="00906D47">
      <w:pPr>
        <w:rPr>
          <w:sz w:val="20"/>
          <w:szCs w:val="20"/>
        </w:rPr>
      </w:pPr>
      <w:r w:rsidRPr="00BF059F">
        <w:rPr>
          <w:sz w:val="20"/>
          <w:szCs w:val="20"/>
        </w:rPr>
        <w:t xml:space="preserve">PLEASE INCLUDE YOUR CONTACT INFORMATION. FSL STAFF WILL CONTACT YOU TO SCHEDULE AN INTAKE.                  </w:t>
      </w:r>
    </w:p>
    <w:p w14:paraId="1443A8CE" w14:textId="77777777" w:rsidR="00906D47" w:rsidRPr="00BF059F" w:rsidRDefault="00906D47" w:rsidP="00906D47">
      <w:pPr>
        <w:ind w:firstLine="360"/>
        <w:rPr>
          <w:sz w:val="20"/>
          <w:szCs w:val="20"/>
        </w:rPr>
      </w:pPr>
    </w:p>
    <w:p w14:paraId="02AF95D2" w14:textId="77777777" w:rsidR="00906D47" w:rsidRPr="00BF059F" w:rsidRDefault="00906D47" w:rsidP="00906D47">
      <w:r w:rsidRPr="00BF059F">
        <w:t>Sincerely,</w:t>
      </w:r>
    </w:p>
    <w:p w14:paraId="2513487F" w14:textId="77777777" w:rsidR="00C66938" w:rsidRPr="00C66938" w:rsidRDefault="00C66938" w:rsidP="00C66938">
      <w:pPr>
        <w:ind w:firstLine="360"/>
        <w:rPr>
          <w:sz w:val="20"/>
          <w:szCs w:val="20"/>
        </w:rPr>
      </w:pPr>
    </w:p>
    <w:p w14:paraId="6FD0F43F" w14:textId="30F86101" w:rsidR="006B68C0" w:rsidRPr="00FD2F9C" w:rsidRDefault="00FD2F9C" w:rsidP="006130B9">
      <w:pPr>
        <w:rPr>
          <w:rStyle w:val="Emphasis"/>
        </w:rPr>
      </w:pPr>
      <w:r>
        <w:rPr>
          <w:rStyle w:val="Emphasis"/>
        </w:rPr>
        <w:t xml:space="preserve">Karen Humphreys </w:t>
      </w:r>
    </w:p>
    <w:p w14:paraId="3E370A00" w14:textId="77777777" w:rsidR="00906D47" w:rsidRDefault="00906D47" w:rsidP="006130B9"/>
    <w:p w14:paraId="67770160" w14:textId="40D68E1D" w:rsidR="00D26155" w:rsidRDefault="00D26155" w:rsidP="006130B9">
      <w:r>
        <w:t>Caseworker ESG Program</w:t>
      </w:r>
    </w:p>
    <w:p w14:paraId="0216D1D2" w14:textId="4DE8C0AB" w:rsidR="00D26155" w:rsidRDefault="00D26155" w:rsidP="006130B9">
      <w:r>
        <w:t>Family Service League</w:t>
      </w:r>
    </w:p>
    <w:p w14:paraId="75343071" w14:textId="36A4C28B" w:rsidR="00796DB9" w:rsidRDefault="00796DB9" w:rsidP="006130B9">
      <w:r>
        <w:t>631-650-0062</w:t>
      </w:r>
    </w:p>
    <w:sectPr w:rsidR="00796DB9" w:rsidSect="00906D47">
      <w:pgSz w:w="12240" w:h="15840"/>
      <w:pgMar w:top="1440" w:right="1800" w:bottom="45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346080"/>
    <w:multiLevelType w:val="hybridMultilevel"/>
    <w:tmpl w:val="9D646E22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4BE25EB"/>
    <w:multiLevelType w:val="hybridMultilevel"/>
    <w:tmpl w:val="B386ADF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CD458EC"/>
    <w:multiLevelType w:val="hybridMultilevel"/>
    <w:tmpl w:val="5FA2505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1BD2CD5"/>
    <w:multiLevelType w:val="hybridMultilevel"/>
    <w:tmpl w:val="136448B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BA698C"/>
    <w:multiLevelType w:val="hybridMultilevel"/>
    <w:tmpl w:val="C2D87B0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A4788D"/>
    <w:multiLevelType w:val="hybridMultilevel"/>
    <w:tmpl w:val="0FDE04A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46354865">
    <w:abstractNumId w:val="3"/>
  </w:num>
  <w:num w:numId="2" w16cid:durableId="76052345">
    <w:abstractNumId w:val="5"/>
  </w:num>
  <w:num w:numId="3" w16cid:durableId="234125970">
    <w:abstractNumId w:val="4"/>
  </w:num>
  <w:num w:numId="4" w16cid:durableId="1735276064">
    <w:abstractNumId w:val="2"/>
  </w:num>
  <w:num w:numId="5" w16cid:durableId="1261453063">
    <w:abstractNumId w:val="0"/>
  </w:num>
  <w:num w:numId="6" w16cid:durableId="13549617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57F"/>
    <w:rsid w:val="00006616"/>
    <w:rsid w:val="00015C99"/>
    <w:rsid w:val="000402E7"/>
    <w:rsid w:val="00061A96"/>
    <w:rsid w:val="000807A1"/>
    <w:rsid w:val="0008357F"/>
    <w:rsid w:val="00087225"/>
    <w:rsid w:val="00093C28"/>
    <w:rsid w:val="000B31CA"/>
    <w:rsid w:val="000C733C"/>
    <w:rsid w:val="000D14DA"/>
    <w:rsid w:val="000D4E7F"/>
    <w:rsid w:val="000E1A15"/>
    <w:rsid w:val="000E3BFD"/>
    <w:rsid w:val="000F283A"/>
    <w:rsid w:val="000F5E46"/>
    <w:rsid w:val="00122BD3"/>
    <w:rsid w:val="00126DEC"/>
    <w:rsid w:val="001277B9"/>
    <w:rsid w:val="00130482"/>
    <w:rsid w:val="001306FF"/>
    <w:rsid w:val="001606D9"/>
    <w:rsid w:val="00165358"/>
    <w:rsid w:val="00197D87"/>
    <w:rsid w:val="001B1B7B"/>
    <w:rsid w:val="001B2D8A"/>
    <w:rsid w:val="001F5FE9"/>
    <w:rsid w:val="001F7F9F"/>
    <w:rsid w:val="0020744F"/>
    <w:rsid w:val="00244157"/>
    <w:rsid w:val="002572D2"/>
    <w:rsid w:val="0026257F"/>
    <w:rsid w:val="00264AF7"/>
    <w:rsid w:val="002A4D03"/>
    <w:rsid w:val="002F0DA8"/>
    <w:rsid w:val="003231BD"/>
    <w:rsid w:val="00334872"/>
    <w:rsid w:val="00345445"/>
    <w:rsid w:val="00375D5A"/>
    <w:rsid w:val="0039013B"/>
    <w:rsid w:val="003B2749"/>
    <w:rsid w:val="003D314D"/>
    <w:rsid w:val="003D3B3B"/>
    <w:rsid w:val="003E4C92"/>
    <w:rsid w:val="003F4723"/>
    <w:rsid w:val="003F7823"/>
    <w:rsid w:val="004231F1"/>
    <w:rsid w:val="004252FD"/>
    <w:rsid w:val="00430E62"/>
    <w:rsid w:val="00431E00"/>
    <w:rsid w:val="00444520"/>
    <w:rsid w:val="00471FB7"/>
    <w:rsid w:val="004725CD"/>
    <w:rsid w:val="004A63D7"/>
    <w:rsid w:val="004E0FE3"/>
    <w:rsid w:val="004E2C85"/>
    <w:rsid w:val="004F69F1"/>
    <w:rsid w:val="005033B2"/>
    <w:rsid w:val="00547F9D"/>
    <w:rsid w:val="00552E28"/>
    <w:rsid w:val="0056120A"/>
    <w:rsid w:val="00566A23"/>
    <w:rsid w:val="00571B54"/>
    <w:rsid w:val="005975E8"/>
    <w:rsid w:val="005A46BA"/>
    <w:rsid w:val="005A47F9"/>
    <w:rsid w:val="005E4D96"/>
    <w:rsid w:val="006130B9"/>
    <w:rsid w:val="00613449"/>
    <w:rsid w:val="00617C93"/>
    <w:rsid w:val="00634C39"/>
    <w:rsid w:val="00643C8B"/>
    <w:rsid w:val="00685489"/>
    <w:rsid w:val="006A03EE"/>
    <w:rsid w:val="006A2833"/>
    <w:rsid w:val="006B68C0"/>
    <w:rsid w:val="006D412D"/>
    <w:rsid w:val="00734112"/>
    <w:rsid w:val="00746717"/>
    <w:rsid w:val="00784EAF"/>
    <w:rsid w:val="00796DB9"/>
    <w:rsid w:val="007A68FC"/>
    <w:rsid w:val="007C3B85"/>
    <w:rsid w:val="007E51B4"/>
    <w:rsid w:val="007E7896"/>
    <w:rsid w:val="007F10DB"/>
    <w:rsid w:val="00802116"/>
    <w:rsid w:val="00823661"/>
    <w:rsid w:val="008239DB"/>
    <w:rsid w:val="008454CC"/>
    <w:rsid w:val="00895F3E"/>
    <w:rsid w:val="0089759B"/>
    <w:rsid w:val="008B6A37"/>
    <w:rsid w:val="00903670"/>
    <w:rsid w:val="00906D47"/>
    <w:rsid w:val="00912C69"/>
    <w:rsid w:val="009143AF"/>
    <w:rsid w:val="00925131"/>
    <w:rsid w:val="0094464B"/>
    <w:rsid w:val="00952448"/>
    <w:rsid w:val="0097303D"/>
    <w:rsid w:val="009760D9"/>
    <w:rsid w:val="00977A3A"/>
    <w:rsid w:val="00987D88"/>
    <w:rsid w:val="00995DC4"/>
    <w:rsid w:val="009A6CEB"/>
    <w:rsid w:val="00A24EE9"/>
    <w:rsid w:val="00A407D8"/>
    <w:rsid w:val="00A4399C"/>
    <w:rsid w:val="00A55791"/>
    <w:rsid w:val="00A9445D"/>
    <w:rsid w:val="00A973AE"/>
    <w:rsid w:val="00AA0D56"/>
    <w:rsid w:val="00AA3685"/>
    <w:rsid w:val="00AC1C0D"/>
    <w:rsid w:val="00AE090D"/>
    <w:rsid w:val="00AE102D"/>
    <w:rsid w:val="00AF776B"/>
    <w:rsid w:val="00B32F8D"/>
    <w:rsid w:val="00B360DA"/>
    <w:rsid w:val="00B3665B"/>
    <w:rsid w:val="00B54409"/>
    <w:rsid w:val="00B54CFA"/>
    <w:rsid w:val="00B9761E"/>
    <w:rsid w:val="00BE6DCF"/>
    <w:rsid w:val="00BF46C8"/>
    <w:rsid w:val="00BF4B80"/>
    <w:rsid w:val="00C36BA4"/>
    <w:rsid w:val="00C66938"/>
    <w:rsid w:val="00C85EAB"/>
    <w:rsid w:val="00CB2224"/>
    <w:rsid w:val="00CC6A37"/>
    <w:rsid w:val="00CF3612"/>
    <w:rsid w:val="00D04626"/>
    <w:rsid w:val="00D06408"/>
    <w:rsid w:val="00D260DB"/>
    <w:rsid w:val="00D26155"/>
    <w:rsid w:val="00D40CA9"/>
    <w:rsid w:val="00D72F54"/>
    <w:rsid w:val="00D7344E"/>
    <w:rsid w:val="00D867A9"/>
    <w:rsid w:val="00DA1A2C"/>
    <w:rsid w:val="00DC5AF2"/>
    <w:rsid w:val="00DF36D4"/>
    <w:rsid w:val="00E0363C"/>
    <w:rsid w:val="00E15113"/>
    <w:rsid w:val="00E95386"/>
    <w:rsid w:val="00EA4340"/>
    <w:rsid w:val="00EC1BBD"/>
    <w:rsid w:val="00EF77FC"/>
    <w:rsid w:val="00F15E2E"/>
    <w:rsid w:val="00F21223"/>
    <w:rsid w:val="00F40C44"/>
    <w:rsid w:val="00F42937"/>
    <w:rsid w:val="00F7150A"/>
    <w:rsid w:val="00F90942"/>
    <w:rsid w:val="00FB2A19"/>
    <w:rsid w:val="00FB3AC3"/>
    <w:rsid w:val="00FB6F3B"/>
    <w:rsid w:val="00FD2F9C"/>
    <w:rsid w:val="00FE1191"/>
    <w:rsid w:val="00FE5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47BC8D4"/>
  <w15:chartTrackingRefBased/>
  <w15:docId w15:val="{44CE84C1-80DC-4322-B37E-97592D6AD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906D47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96DB9"/>
    <w:rPr>
      <w:color w:val="605E5C"/>
      <w:shd w:val="clear" w:color="auto" w:fill="E1DFDD"/>
    </w:rPr>
  </w:style>
  <w:style w:type="character" w:styleId="Emphasis">
    <w:name w:val="Emphasis"/>
    <w:basedOn w:val="DefaultParagraphFont"/>
    <w:uiPriority w:val="20"/>
    <w:qFormat/>
    <w:rsid w:val="00FD2F9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ren.Humphreys@fsl-li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fslliorg.sharepoint.com/sites/HousingServices/Private%20Documents/TOI-ESG/TOI-ESG-CV_DOCUMENTATION%20REQUIREMENTS_REQUEST%20FOR%20DOCUMENTATION_TEMPLATE_UPDATED%2011.2021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25b6687-ae25-480b-b5c0-b1c7eee4dca9">
      <Terms xmlns="http://schemas.microsoft.com/office/infopath/2007/PartnerControls"/>
    </lcf76f155ced4ddcb4097134ff3c332f>
    <TaxCatchAll xmlns="2c633c1c-c3d0-4e01-acd0-c51ede61bc9d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08126814B69C44B83B9070B4CDE795" ma:contentTypeVersion="17" ma:contentTypeDescription="Create a new document." ma:contentTypeScope="" ma:versionID="baa5dcb960786426e83a923576455cbf">
  <xsd:schema xmlns:xsd="http://www.w3.org/2001/XMLSchema" xmlns:xs="http://www.w3.org/2001/XMLSchema" xmlns:p="http://schemas.microsoft.com/office/2006/metadata/properties" xmlns:ns2="025b6687-ae25-480b-b5c0-b1c7eee4dca9" xmlns:ns3="2c633c1c-c3d0-4e01-acd0-c51ede61bc9d" targetNamespace="http://schemas.microsoft.com/office/2006/metadata/properties" ma:root="true" ma:fieldsID="af1957ea7096619c39a38981c1852285" ns2:_="" ns3:_="">
    <xsd:import namespace="025b6687-ae25-480b-b5c0-b1c7eee4dca9"/>
    <xsd:import namespace="2c633c1c-c3d0-4e01-acd0-c51ede61bc9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5b6687-ae25-480b-b5c0-b1c7eee4dca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12656670-7385-4ca7-b9e5-6cbf7587b6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633c1c-c3d0-4e01-acd0-c51ede61bc9d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4704505e-a700-44fd-9143-6e507ab441b4}" ma:internalName="TaxCatchAll" ma:showField="CatchAllData" ma:web="2c633c1c-c3d0-4e01-acd0-c51ede61bc9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19DBC58-4909-429C-85E9-F05F95EBDEF6}">
  <ds:schemaRefs>
    <ds:schemaRef ds:uri="http://schemas.microsoft.com/office/2006/metadata/properties"/>
    <ds:schemaRef ds:uri="http://schemas.microsoft.com/office/infopath/2007/PartnerControls"/>
    <ds:schemaRef ds:uri="025b6687-ae25-480b-b5c0-b1c7eee4dca9"/>
    <ds:schemaRef ds:uri="2c633c1c-c3d0-4e01-acd0-c51ede61bc9d"/>
  </ds:schemaRefs>
</ds:datastoreItem>
</file>

<file path=customXml/itemProps2.xml><?xml version="1.0" encoding="utf-8"?>
<ds:datastoreItem xmlns:ds="http://schemas.openxmlformats.org/officeDocument/2006/customXml" ds:itemID="{31DD8CEC-A480-4899-9E74-5D516ADCB31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92A3746-4FCD-4FD7-B236-CC83955EF7FC}"/>
</file>

<file path=docProps/app.xml><?xml version="1.0" encoding="utf-8"?>
<Properties xmlns="http://schemas.openxmlformats.org/officeDocument/2006/extended-properties" xmlns:vt="http://schemas.openxmlformats.org/officeDocument/2006/docPropsVTypes">
  <Template>TOI-ESG-CV_DOCUMENTATION%20REQUIREMENTS_REQUEST%20FOR%20DOCUMENTATION_TEMPLATE_UPDATED%2011.2021</Template>
  <TotalTime>1</TotalTime>
  <Pages>1</Pages>
  <Words>242</Words>
  <Characters>1385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HOMELESS PREVENTION RAPID REHOUSING PROGRAM (HPRP)</vt:lpstr>
    </vt:vector>
  </TitlesOfParts>
  <Company>FSL</Company>
  <LinksUpToDate>false</LinksUpToDate>
  <CharactersWithSpaces>1624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HOMELESS PREVENTION RAPID REHOUSING PROGRAM (HPRP)</dc:title>
  <dc:subject/>
  <dc:creator>Humphreys,Karen</dc:creator>
  <cp:keywords/>
  <cp:lastModifiedBy>Humphreys,Karen</cp:lastModifiedBy>
  <cp:revision>2</cp:revision>
  <cp:lastPrinted>2019-07-10T21:36:00Z</cp:lastPrinted>
  <dcterms:created xsi:type="dcterms:W3CDTF">2023-06-06T16:34:00Z</dcterms:created>
  <dcterms:modified xsi:type="dcterms:W3CDTF">2023-06-06T16:34:00Z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0x0101003D08126814B69C44B83B9070B4CDE795</vt:lpwstr>
  </property>
  <property fmtid="{D5CDD505-2E9C-101B-9397-08002B2CF9AE}" pid="3" name="Order">
    <vt:r8>5200</vt:r8>
  </property>
</Properties>
</file>